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A5CB9" w14:textId="77777777" w:rsidR="001A222A" w:rsidRDefault="001A222A" w:rsidP="006C3A2A">
      <w:pPr>
        <w:sectPr w:rsidR="001A222A" w:rsidSect="008E7260">
          <w:headerReference w:type="default" r:id="rId11"/>
          <w:footerReference w:type="first" r:id="rId12"/>
          <w:pgSz w:w="11906" w:h="16838"/>
          <w:pgMar w:top="1134" w:right="851" w:bottom="1134" w:left="1134" w:header="567" w:footer="567" w:gutter="0"/>
          <w:cols w:space="708"/>
          <w:docGrid w:linePitch="360"/>
        </w:sectPr>
      </w:pPr>
      <w:bookmarkStart w:id="0" w:name="_Toc37923968"/>
    </w:p>
    <w:sdt>
      <w:sdtPr>
        <w:rPr>
          <w:color w:val="auto"/>
          <w:sz w:val="20"/>
        </w:rPr>
        <w:id w:val="-1191987766"/>
        <w:docPartObj>
          <w:docPartGallery w:val="Cover Pages"/>
          <w:docPartUnique/>
        </w:docPartObj>
      </w:sdtPr>
      <w:sdtEndPr>
        <w:rPr>
          <w:sz w:val="21"/>
          <w:szCs w:val="21"/>
        </w:rPr>
      </w:sdtEndPr>
      <w:sdtContent>
        <w:p w14:paraId="5D63EDE3" w14:textId="74167D2E" w:rsidR="000F7E73" w:rsidRPr="006C3A2A" w:rsidRDefault="00ED1B6B" w:rsidP="006C3A2A">
          <w:pPr>
            <w:pStyle w:val="Pre-title"/>
            <w:rPr>
              <w:rFonts w:cstheme="minorHAnsi"/>
            </w:rPr>
          </w:pPr>
          <w:r w:rsidRPr="00ED1B6B">
            <w:rPr>
              <w:rFonts w:cstheme="minorHAnsi"/>
            </w:rPr>
            <w:t>Health Infrastructure Queensland</w:t>
          </w:r>
        </w:p>
        <w:sdt>
          <w:sdtPr>
            <w:alias w:val="Title"/>
            <w:tag w:val=""/>
            <w:id w:val="445966071"/>
            <w:placeholder>
              <w:docPart w:val="67A7499B68414836B36AC7FD98458336"/>
            </w:placeholder>
            <w:dataBinding w:prefixMappings="xmlns:ns0='http://purl.org/dc/elements/1.1/' xmlns:ns1='http://schemas.openxmlformats.org/package/2006/metadata/core-properties' " w:xpath="/ns1:coreProperties[1]/ns0:title[1]" w:storeItemID="{6C3C8BC8-F283-45AE-878A-BAB7291924A1}"/>
            <w:text w:multiLine="1"/>
          </w:sdtPr>
          <w:sdtContent>
            <w:p w14:paraId="5DA9FEA5" w14:textId="16AE8E5B" w:rsidR="000F7E73" w:rsidRDefault="00356DB4" w:rsidP="003A75B1">
              <w:pPr>
                <w:pStyle w:val="Title"/>
              </w:pPr>
              <w:r>
                <w:t>Response forms</w:t>
              </w:r>
            </w:p>
          </w:sdtContent>
        </w:sdt>
        <w:p w14:paraId="5D9AF055" w14:textId="6389DE79" w:rsidR="000F7E73" w:rsidRPr="00F3758D" w:rsidRDefault="00000000" w:rsidP="00262546">
          <w:pPr>
            <w:pStyle w:val="CoverPageSubtitle"/>
            <w:ind w:right="-285"/>
          </w:pPr>
          <w:sdt>
            <w:sdtPr>
              <w:alias w:val="Subject"/>
              <w:tag w:val=""/>
              <w:id w:val="-818957600"/>
              <w:placeholder>
                <w:docPart w:val="3C5FC0BF44E543A38BC6D3F054D6480A"/>
              </w:placeholder>
              <w:dataBinding w:prefixMappings="xmlns:ns0='http://purl.org/dc/elements/1.1/' xmlns:ns1='http://schemas.openxmlformats.org/package/2006/metadata/core-properties' " w:xpath="/ns1:coreProperties[1]/ns0:subject[1]" w:storeItemID="{6C3C8BC8-F283-45AE-878A-BAB7291924A1}"/>
              <w:text w:multiLine="1"/>
            </w:sdtPr>
            <w:sdtContent>
              <w:r w:rsidR="00F62A40">
                <w:t>Registration of Interest</w:t>
              </w:r>
              <w:r w:rsidR="00ED1B6B">
                <w:t xml:space="preserve"> No.: HIQ</w:t>
              </w:r>
              <w:r w:rsidR="00F62A40">
                <w:t>1646</w:t>
              </w:r>
            </w:sdtContent>
          </w:sdt>
        </w:p>
        <w:p w14:paraId="15CB13BA" w14:textId="4D489C74" w:rsidR="00ED1B6B" w:rsidRPr="00ED1B6B" w:rsidRDefault="00ED1B6B" w:rsidP="00ED1B6B">
          <w:pPr>
            <w:keepNext/>
            <w:spacing w:line="240" w:lineRule="auto"/>
            <w:rPr>
              <w:bCs/>
              <w:color w:val="005EB8" w:themeColor="accent1"/>
              <w:sz w:val="24"/>
              <w:lang w:eastAsia="en-AU"/>
            </w:rPr>
          </w:pPr>
          <w:r w:rsidRPr="00ED1B6B">
            <w:rPr>
              <w:bCs/>
              <w:color w:val="005EB8" w:themeColor="accent1"/>
              <w:sz w:val="24"/>
              <w:lang w:eastAsia="en-AU"/>
            </w:rPr>
            <w:t xml:space="preserve">Project: </w:t>
          </w:r>
          <w:r w:rsidR="00A42AA9">
            <w:rPr>
              <w:bCs/>
              <w:color w:val="005EB8" w:themeColor="accent1"/>
              <w:sz w:val="24"/>
              <w:lang w:eastAsia="en-AU"/>
            </w:rPr>
            <w:t>Princess Alexandra Hospital</w:t>
          </w:r>
        </w:p>
        <w:p w14:paraId="12833E12" w14:textId="77777777" w:rsidR="00F32B55" w:rsidRDefault="00ED1B6B" w:rsidP="00ED1B6B">
          <w:pPr>
            <w:keepNext/>
            <w:spacing w:line="240" w:lineRule="auto"/>
            <w:rPr>
              <w:bCs/>
              <w:color w:val="005EB8" w:themeColor="accent1"/>
              <w:sz w:val="24"/>
              <w:lang w:eastAsia="en-AU"/>
            </w:rPr>
          </w:pPr>
          <w:r w:rsidRPr="00ED1B6B">
            <w:rPr>
              <w:bCs/>
              <w:color w:val="005EB8" w:themeColor="accent1"/>
              <w:sz w:val="24"/>
              <w:lang w:eastAsia="en-AU"/>
            </w:rPr>
            <w:t xml:space="preserve">Services: </w:t>
          </w:r>
          <w:r w:rsidR="00C22930">
            <w:rPr>
              <w:bCs/>
              <w:color w:val="005EB8" w:themeColor="accent1"/>
              <w:sz w:val="24"/>
              <w:lang w:eastAsia="en-AU"/>
            </w:rPr>
            <w:t>Artist</w:t>
          </w:r>
          <w:r w:rsidR="001B7551">
            <w:rPr>
              <w:bCs/>
              <w:color w:val="005EB8" w:themeColor="accent1"/>
              <w:sz w:val="24"/>
              <w:lang w:eastAsia="en-AU"/>
            </w:rPr>
            <w:t xml:space="preserve"> – Multiple Artwork Opportunities</w:t>
          </w:r>
        </w:p>
        <w:p w14:paraId="65DDAC06" w14:textId="6663821B" w:rsidR="004D787D" w:rsidRPr="004D787D" w:rsidRDefault="006824CA" w:rsidP="00ED1B6B">
          <w:pPr>
            <w:keepNext/>
            <w:spacing w:line="240" w:lineRule="auto"/>
            <w:rPr>
              <w:bCs/>
              <w:color w:val="005EB8" w:themeColor="accent1"/>
              <w:sz w:val="24"/>
              <w:lang w:eastAsia="en-AU"/>
            </w:rPr>
          </w:pPr>
          <w:r>
            <w:rPr>
              <w:bCs/>
              <w:color w:val="005EB8" w:themeColor="accent1"/>
              <w:sz w:val="24"/>
              <w:lang w:eastAsia="en-AU"/>
            </w:rPr>
            <w:t>Supplier</w:t>
          </w:r>
          <w:r w:rsidR="00FA7B3B" w:rsidRPr="004D787D">
            <w:rPr>
              <w:bCs/>
              <w:color w:val="005EB8" w:themeColor="accent1"/>
              <w:sz w:val="24"/>
              <w:lang w:eastAsia="en-AU"/>
            </w:rPr>
            <w:t>: [</w:t>
          </w:r>
          <w:r w:rsidR="00FA7B3B">
            <w:rPr>
              <w:bCs/>
              <w:color w:val="005EB8" w:themeColor="accent1"/>
              <w:sz w:val="24"/>
              <w:highlight w:val="lightGray"/>
              <w:lang w:eastAsia="en-AU"/>
            </w:rPr>
            <w:t>Supplier</w:t>
          </w:r>
          <w:r w:rsidR="00FA7B3B" w:rsidRPr="004D787D">
            <w:rPr>
              <w:bCs/>
              <w:color w:val="005EB8" w:themeColor="accent1"/>
              <w:sz w:val="24"/>
              <w:highlight w:val="lightGray"/>
              <w:lang w:eastAsia="en-AU"/>
            </w:rPr>
            <w:t xml:space="preserve"> to insert </w:t>
          </w:r>
          <w:r w:rsidR="00FA7B3B">
            <w:rPr>
              <w:bCs/>
              <w:color w:val="005EB8" w:themeColor="accent1"/>
              <w:sz w:val="24"/>
              <w:highlight w:val="lightGray"/>
              <w:lang w:eastAsia="en-AU"/>
            </w:rPr>
            <w:t xml:space="preserve">supplier </w:t>
          </w:r>
          <w:r w:rsidR="00FA7B3B" w:rsidRPr="004D787D">
            <w:rPr>
              <w:bCs/>
              <w:color w:val="005EB8" w:themeColor="accent1"/>
              <w:sz w:val="24"/>
              <w:highlight w:val="lightGray"/>
              <w:lang w:eastAsia="en-AU"/>
            </w:rPr>
            <w:t>name</w:t>
          </w:r>
          <w:r w:rsidR="00FA7B3B" w:rsidRPr="004D787D">
            <w:rPr>
              <w:bCs/>
              <w:color w:val="005EB8" w:themeColor="accent1"/>
              <w:sz w:val="24"/>
              <w:lang w:eastAsia="en-AU"/>
            </w:rPr>
            <w:t>]</w:t>
          </w:r>
        </w:p>
        <w:p w14:paraId="37101320" w14:textId="77777777" w:rsidR="00F32B55" w:rsidRDefault="00ED1E7D" w:rsidP="00ED1B6B">
          <w:pPr>
            <w:keepNext/>
            <w:spacing w:line="240" w:lineRule="auto"/>
            <w:rPr>
              <w:bCs/>
              <w:color w:val="005EB8" w:themeColor="accent1"/>
              <w:sz w:val="24"/>
              <w:lang w:eastAsia="en-AU"/>
            </w:rPr>
          </w:pPr>
          <w:r w:rsidRPr="00A715C3">
            <w:rPr>
              <w:bCs/>
              <w:color w:val="005EB8" w:themeColor="accent1"/>
              <w:sz w:val="24"/>
              <w:lang w:eastAsia="en-AU"/>
            </w:rPr>
            <w:t xml:space="preserve">Issue date: </w:t>
          </w:r>
          <w:r w:rsidR="005B7218" w:rsidRPr="00A715C3">
            <w:rPr>
              <w:bCs/>
              <w:color w:val="005EB8" w:themeColor="accent1"/>
              <w:sz w:val="24"/>
              <w:lang w:eastAsia="en-AU"/>
            </w:rPr>
            <w:t>Wednesday</w:t>
          </w:r>
          <w:r w:rsidRPr="00A715C3">
            <w:rPr>
              <w:bCs/>
              <w:color w:val="005EB8" w:themeColor="accent1"/>
              <w:sz w:val="24"/>
              <w:lang w:eastAsia="en-AU"/>
            </w:rPr>
            <w:t xml:space="preserve">, </w:t>
          </w:r>
          <w:r w:rsidR="009D39A9" w:rsidRPr="00A715C3">
            <w:rPr>
              <w:bCs/>
              <w:color w:val="005EB8" w:themeColor="accent1"/>
              <w:sz w:val="24"/>
              <w:lang w:eastAsia="en-AU"/>
            </w:rPr>
            <w:t>2</w:t>
          </w:r>
          <w:r w:rsidRPr="00A715C3">
            <w:rPr>
              <w:bCs/>
              <w:color w:val="005EB8" w:themeColor="accent1"/>
              <w:sz w:val="24"/>
              <w:lang w:eastAsia="en-AU"/>
            </w:rPr>
            <w:t>1 October 2026</w:t>
          </w:r>
        </w:p>
        <w:p w14:paraId="388F2812" w14:textId="5DC704CD" w:rsidR="00ED1B6B" w:rsidRPr="00A715C3" w:rsidRDefault="00ED1B6B" w:rsidP="00ED1B6B">
          <w:pPr>
            <w:keepNext/>
            <w:spacing w:line="240" w:lineRule="auto"/>
            <w:rPr>
              <w:bCs/>
              <w:color w:val="005EB8" w:themeColor="accent1"/>
              <w:sz w:val="24"/>
              <w:lang w:eastAsia="en-AU"/>
            </w:rPr>
          </w:pPr>
          <w:r w:rsidRPr="00A715C3">
            <w:rPr>
              <w:bCs/>
              <w:color w:val="005EB8" w:themeColor="accent1"/>
              <w:sz w:val="24"/>
              <w:lang w:eastAsia="en-AU"/>
            </w:rPr>
            <w:t>Closing time and date: 2.00pm</w:t>
          </w:r>
          <w:r w:rsidR="008A5EB0" w:rsidRPr="00A715C3">
            <w:rPr>
              <w:bCs/>
              <w:color w:val="005EB8" w:themeColor="accent1"/>
              <w:sz w:val="24"/>
              <w:lang w:eastAsia="en-AU"/>
            </w:rPr>
            <w:t>,</w:t>
          </w:r>
          <w:r w:rsidRPr="00A715C3">
            <w:rPr>
              <w:bCs/>
              <w:color w:val="005EB8" w:themeColor="accent1"/>
              <w:sz w:val="24"/>
              <w:lang w:eastAsia="en-AU"/>
            </w:rPr>
            <w:t xml:space="preserve"> </w:t>
          </w:r>
          <w:r w:rsidR="005B7218" w:rsidRPr="00A715C3">
            <w:rPr>
              <w:bCs/>
              <w:color w:val="005EB8" w:themeColor="accent1"/>
              <w:sz w:val="24"/>
              <w:lang w:eastAsia="en-AU"/>
            </w:rPr>
            <w:t>Wednesday, 11</w:t>
          </w:r>
          <w:r w:rsidR="71773AAC" w:rsidRPr="00A715C3">
            <w:rPr>
              <w:bCs/>
              <w:color w:val="005EB8" w:themeColor="accent1"/>
              <w:sz w:val="24"/>
              <w:lang w:eastAsia="en-AU"/>
            </w:rPr>
            <w:t xml:space="preserve"> November 2026</w:t>
          </w:r>
          <w:r w:rsidRPr="00A715C3">
            <w:rPr>
              <w:bCs/>
              <w:color w:val="005EB8" w:themeColor="accent1"/>
              <w:sz w:val="24"/>
              <w:lang w:eastAsia="en-AU"/>
            </w:rPr>
            <w:t xml:space="preserve"> </w:t>
          </w:r>
          <w:r w:rsidRPr="00F32B55">
            <w:rPr>
              <w:bCs/>
              <w:color w:val="005EB8" w:themeColor="accent1"/>
              <w:sz w:val="20"/>
              <w:lang w:eastAsia="en-AU"/>
            </w:rPr>
            <w:t>(AEST)</w:t>
          </w:r>
        </w:p>
        <w:p w14:paraId="69624D52" w14:textId="0BFADE77" w:rsidR="00ED1B6B" w:rsidRPr="00ED1B6B" w:rsidRDefault="00000000" w:rsidP="00ED1B6B"/>
      </w:sdtContent>
    </w:sdt>
    <w:bookmarkEnd w:id="0"/>
    <w:p w14:paraId="4D8D5F84" w14:textId="77777777" w:rsidR="00ED1B6B" w:rsidRDefault="00ED1B6B" w:rsidP="001C743C"/>
    <w:p w14:paraId="04511076" w14:textId="77777777" w:rsidR="00ED1B6B" w:rsidRDefault="00ED1B6B" w:rsidP="001C743C">
      <w:pPr>
        <w:sectPr w:rsidR="00ED1B6B" w:rsidSect="00F46952">
          <w:headerReference w:type="default" r:id="rId13"/>
          <w:footerReference w:type="default" r:id="rId14"/>
          <w:type w:val="continuous"/>
          <w:pgSz w:w="11906" w:h="16838"/>
          <w:pgMar w:top="1134" w:right="1134" w:bottom="1134" w:left="1134" w:header="567" w:footer="567" w:gutter="0"/>
          <w:cols w:space="708"/>
          <w:docGrid w:linePitch="360"/>
        </w:sectPr>
      </w:pPr>
    </w:p>
    <w:sdt>
      <w:sdtPr>
        <w:rPr>
          <w:rFonts w:ascii="Arial" w:eastAsia="Calibri" w:hAnsi="Arial" w:cs="Times New Roman"/>
          <w:color w:val="373737"/>
          <w:lang w:eastAsia="en-AU"/>
        </w:rPr>
        <w:id w:val="-45452205"/>
        <w:docPartObj>
          <w:docPartGallery w:val="Table of Contents"/>
          <w:docPartUnique/>
        </w:docPartObj>
      </w:sdtPr>
      <w:sdtContent>
        <w:p w14:paraId="76D33CC0" w14:textId="77777777" w:rsidR="00960C70" w:rsidRPr="001A1A4A" w:rsidRDefault="00960C70" w:rsidP="00960C70">
          <w:pPr>
            <w:spacing w:before="0" w:after="0" w:line="240" w:lineRule="auto"/>
            <w:rPr>
              <w:rFonts w:ascii="Arial" w:eastAsia="Calibri" w:hAnsi="Arial" w:cs="Times New Roman"/>
              <w:b/>
              <w:color w:val="00376E" w:themeColor="accent3"/>
              <w:sz w:val="28"/>
              <w:szCs w:val="28"/>
              <w:lang w:eastAsia="en-AU"/>
            </w:rPr>
          </w:pPr>
          <w:r w:rsidRPr="001A1A4A">
            <w:rPr>
              <w:rFonts w:ascii="Arial" w:eastAsia="Calibri" w:hAnsi="Arial" w:cs="Times New Roman"/>
              <w:b/>
              <w:color w:val="00376E" w:themeColor="accent3"/>
              <w:sz w:val="28"/>
              <w:szCs w:val="28"/>
              <w:lang w:eastAsia="en-AU"/>
            </w:rPr>
            <w:t>Contents</w:t>
          </w:r>
        </w:p>
        <w:bookmarkStart w:id="1" w:name="_Hlk224824590"/>
        <w:p w14:paraId="3332A019" w14:textId="6A872A37" w:rsidR="0033364F" w:rsidRDefault="00EB19FB">
          <w:pPr>
            <w:pStyle w:val="TOC1"/>
            <w:rPr>
              <w:rFonts w:asciiTheme="minorHAnsi" w:eastAsiaTheme="minorEastAsia" w:hAnsiTheme="minorHAnsi"/>
              <w:b w:val="0"/>
              <w:noProof/>
              <w:color w:val="auto"/>
              <w:kern w:val="2"/>
              <w:sz w:val="24"/>
              <w:szCs w:val="24"/>
              <w:lang w:eastAsia="en-AU"/>
              <w14:ligatures w14:val="standardContextual"/>
            </w:rPr>
          </w:pPr>
          <w:r>
            <w:rPr>
              <w:rFonts w:eastAsia="Calibri" w:cs="Calibri"/>
              <w:b w:val="0"/>
              <w:bCs/>
              <w:caps/>
              <w:color w:val="373737"/>
              <w:u w:val="dotted"/>
              <w:lang w:eastAsia="en-AU"/>
            </w:rPr>
            <w:fldChar w:fldCharType="begin"/>
          </w:r>
          <w:r>
            <w:rPr>
              <w:rFonts w:eastAsia="Calibri" w:cs="Calibri"/>
              <w:b w:val="0"/>
              <w:bCs/>
              <w:caps/>
              <w:color w:val="373737"/>
              <w:u w:val="dotted"/>
              <w:lang w:eastAsia="en-AU"/>
            </w:rPr>
            <w:instrText xml:space="preserve"> TOC \o "1-2" \h \z \u </w:instrText>
          </w:r>
          <w:r>
            <w:rPr>
              <w:rFonts w:eastAsia="Calibri" w:cs="Calibri"/>
              <w:b w:val="0"/>
              <w:bCs/>
              <w:caps/>
              <w:color w:val="373737"/>
              <w:u w:val="dotted"/>
              <w:lang w:eastAsia="en-AU"/>
            </w:rPr>
            <w:fldChar w:fldCharType="separate"/>
          </w:r>
          <w:hyperlink w:anchor="_Toc243034426" w:history="1">
            <w:r w:rsidR="0033364F" w:rsidRPr="008D2075">
              <w:rPr>
                <w:rStyle w:val="Hyperlink"/>
                <w:noProof/>
              </w:rPr>
              <w:t>1 Registration of interest project information</w:t>
            </w:r>
            <w:r w:rsidR="0033364F">
              <w:rPr>
                <w:noProof/>
                <w:webHidden/>
              </w:rPr>
              <w:tab/>
            </w:r>
            <w:r w:rsidR="0033364F">
              <w:rPr>
                <w:noProof/>
                <w:webHidden/>
              </w:rPr>
              <w:fldChar w:fldCharType="begin"/>
            </w:r>
            <w:r w:rsidR="0033364F">
              <w:rPr>
                <w:noProof/>
                <w:webHidden/>
              </w:rPr>
              <w:instrText xml:space="preserve"> PAGEREF _Toc243034426 \h </w:instrText>
            </w:r>
            <w:r w:rsidR="0033364F">
              <w:rPr>
                <w:noProof/>
                <w:webHidden/>
              </w:rPr>
            </w:r>
            <w:r w:rsidR="0033364F">
              <w:rPr>
                <w:noProof/>
                <w:webHidden/>
              </w:rPr>
              <w:fldChar w:fldCharType="separate"/>
            </w:r>
            <w:r w:rsidR="0033364F">
              <w:rPr>
                <w:noProof/>
                <w:webHidden/>
              </w:rPr>
              <w:t>3</w:t>
            </w:r>
            <w:r w:rsidR="0033364F">
              <w:rPr>
                <w:noProof/>
                <w:webHidden/>
              </w:rPr>
              <w:fldChar w:fldCharType="end"/>
            </w:r>
          </w:hyperlink>
        </w:p>
        <w:p w14:paraId="3834AE22" w14:textId="583095A6"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27" w:history="1">
            <w:r w:rsidRPr="008D2075">
              <w:rPr>
                <w:rStyle w:val="Hyperlink"/>
              </w:rPr>
              <w:t>1.1 Project context</w:t>
            </w:r>
            <w:r>
              <w:rPr>
                <w:webHidden/>
              </w:rPr>
              <w:tab/>
            </w:r>
            <w:r>
              <w:rPr>
                <w:webHidden/>
              </w:rPr>
              <w:fldChar w:fldCharType="begin"/>
            </w:r>
            <w:r>
              <w:rPr>
                <w:webHidden/>
              </w:rPr>
              <w:instrText xml:space="preserve"> PAGEREF _Toc243034427 \h </w:instrText>
            </w:r>
            <w:r>
              <w:rPr>
                <w:webHidden/>
              </w:rPr>
            </w:r>
            <w:r>
              <w:rPr>
                <w:webHidden/>
              </w:rPr>
              <w:fldChar w:fldCharType="separate"/>
            </w:r>
            <w:r>
              <w:rPr>
                <w:webHidden/>
              </w:rPr>
              <w:t>3</w:t>
            </w:r>
            <w:r>
              <w:rPr>
                <w:webHidden/>
              </w:rPr>
              <w:fldChar w:fldCharType="end"/>
            </w:r>
          </w:hyperlink>
        </w:p>
        <w:p w14:paraId="58091A07" w14:textId="59FE9B4D"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28" w:history="1">
            <w:r w:rsidRPr="008D2075">
              <w:rPr>
                <w:rStyle w:val="Hyperlink"/>
              </w:rPr>
              <w:t>1.2 Artwork opportunity</w:t>
            </w:r>
            <w:r>
              <w:rPr>
                <w:webHidden/>
              </w:rPr>
              <w:tab/>
            </w:r>
            <w:r>
              <w:rPr>
                <w:webHidden/>
              </w:rPr>
              <w:fldChar w:fldCharType="begin"/>
            </w:r>
            <w:r>
              <w:rPr>
                <w:webHidden/>
              </w:rPr>
              <w:instrText xml:space="preserve"> PAGEREF _Toc243034428 \h </w:instrText>
            </w:r>
            <w:r>
              <w:rPr>
                <w:webHidden/>
              </w:rPr>
            </w:r>
            <w:r>
              <w:rPr>
                <w:webHidden/>
              </w:rPr>
              <w:fldChar w:fldCharType="separate"/>
            </w:r>
            <w:r>
              <w:rPr>
                <w:webHidden/>
              </w:rPr>
              <w:t>3</w:t>
            </w:r>
            <w:r>
              <w:rPr>
                <w:webHidden/>
              </w:rPr>
              <w:fldChar w:fldCharType="end"/>
            </w:r>
          </w:hyperlink>
        </w:p>
        <w:p w14:paraId="703869EA" w14:textId="583325AE"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29" w:history="1">
            <w:r w:rsidRPr="008D2075">
              <w:rPr>
                <w:rStyle w:val="Hyperlink"/>
              </w:rPr>
              <w:t>1.3</w:t>
            </w:r>
            <w:r w:rsidRPr="008D2075">
              <w:rPr>
                <w:rStyle w:val="Hyperlink"/>
                <w:lang w:val="en-US"/>
              </w:rPr>
              <w:t xml:space="preserve"> Artwork format</w:t>
            </w:r>
            <w:r>
              <w:rPr>
                <w:webHidden/>
              </w:rPr>
              <w:tab/>
            </w:r>
            <w:r>
              <w:rPr>
                <w:webHidden/>
              </w:rPr>
              <w:fldChar w:fldCharType="begin"/>
            </w:r>
            <w:r>
              <w:rPr>
                <w:webHidden/>
              </w:rPr>
              <w:instrText xml:space="preserve"> PAGEREF _Toc243034429 \h </w:instrText>
            </w:r>
            <w:r>
              <w:rPr>
                <w:webHidden/>
              </w:rPr>
            </w:r>
            <w:r>
              <w:rPr>
                <w:webHidden/>
              </w:rPr>
              <w:fldChar w:fldCharType="separate"/>
            </w:r>
            <w:r>
              <w:rPr>
                <w:webHidden/>
              </w:rPr>
              <w:t>4</w:t>
            </w:r>
            <w:r>
              <w:rPr>
                <w:webHidden/>
              </w:rPr>
              <w:fldChar w:fldCharType="end"/>
            </w:r>
          </w:hyperlink>
        </w:p>
        <w:p w14:paraId="3F441B03" w14:textId="60DEFC18"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30" w:history="1">
            <w:r w:rsidRPr="008D2075">
              <w:rPr>
                <w:rStyle w:val="Hyperlink"/>
              </w:rPr>
              <w:t>1.4 Who can apply</w:t>
            </w:r>
            <w:r>
              <w:rPr>
                <w:webHidden/>
              </w:rPr>
              <w:tab/>
            </w:r>
            <w:r>
              <w:rPr>
                <w:webHidden/>
              </w:rPr>
              <w:fldChar w:fldCharType="begin"/>
            </w:r>
            <w:r>
              <w:rPr>
                <w:webHidden/>
              </w:rPr>
              <w:instrText xml:space="preserve"> PAGEREF _Toc243034430 \h </w:instrText>
            </w:r>
            <w:r>
              <w:rPr>
                <w:webHidden/>
              </w:rPr>
            </w:r>
            <w:r>
              <w:rPr>
                <w:webHidden/>
              </w:rPr>
              <w:fldChar w:fldCharType="separate"/>
            </w:r>
            <w:r>
              <w:rPr>
                <w:webHidden/>
              </w:rPr>
              <w:t>4</w:t>
            </w:r>
            <w:r>
              <w:rPr>
                <w:webHidden/>
              </w:rPr>
              <w:fldChar w:fldCharType="end"/>
            </w:r>
          </w:hyperlink>
        </w:p>
        <w:p w14:paraId="32CD163C" w14:textId="17356272"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31" w:history="1">
            <w:r w:rsidRPr="008D2075">
              <w:rPr>
                <w:rStyle w:val="Hyperlink"/>
              </w:rPr>
              <w:t>1.5 Evaluation criteria</w:t>
            </w:r>
            <w:r>
              <w:rPr>
                <w:webHidden/>
              </w:rPr>
              <w:tab/>
            </w:r>
            <w:r>
              <w:rPr>
                <w:webHidden/>
              </w:rPr>
              <w:fldChar w:fldCharType="begin"/>
            </w:r>
            <w:r>
              <w:rPr>
                <w:webHidden/>
              </w:rPr>
              <w:instrText xml:space="preserve"> PAGEREF _Toc243034431 \h </w:instrText>
            </w:r>
            <w:r>
              <w:rPr>
                <w:webHidden/>
              </w:rPr>
            </w:r>
            <w:r>
              <w:rPr>
                <w:webHidden/>
              </w:rPr>
              <w:fldChar w:fldCharType="separate"/>
            </w:r>
            <w:r>
              <w:rPr>
                <w:webHidden/>
              </w:rPr>
              <w:t>4</w:t>
            </w:r>
            <w:r>
              <w:rPr>
                <w:webHidden/>
              </w:rPr>
              <w:fldChar w:fldCharType="end"/>
            </w:r>
          </w:hyperlink>
        </w:p>
        <w:p w14:paraId="00DAD4F7" w14:textId="2561238C"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32" w:history="1">
            <w:r w:rsidRPr="008D2075">
              <w:rPr>
                <w:rStyle w:val="Hyperlink"/>
              </w:rPr>
              <w:t>1.6 Selection process</w:t>
            </w:r>
            <w:r>
              <w:rPr>
                <w:webHidden/>
              </w:rPr>
              <w:tab/>
            </w:r>
            <w:r>
              <w:rPr>
                <w:webHidden/>
              </w:rPr>
              <w:fldChar w:fldCharType="begin"/>
            </w:r>
            <w:r>
              <w:rPr>
                <w:webHidden/>
              </w:rPr>
              <w:instrText xml:space="preserve"> PAGEREF _Toc243034432 \h </w:instrText>
            </w:r>
            <w:r>
              <w:rPr>
                <w:webHidden/>
              </w:rPr>
            </w:r>
            <w:r>
              <w:rPr>
                <w:webHidden/>
              </w:rPr>
              <w:fldChar w:fldCharType="separate"/>
            </w:r>
            <w:r>
              <w:rPr>
                <w:webHidden/>
              </w:rPr>
              <w:t>4</w:t>
            </w:r>
            <w:r>
              <w:rPr>
                <w:webHidden/>
              </w:rPr>
              <w:fldChar w:fldCharType="end"/>
            </w:r>
          </w:hyperlink>
        </w:p>
        <w:p w14:paraId="6628C10C" w14:textId="2716B9F2"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33" w:history="1">
            <w:r w:rsidRPr="008D2075">
              <w:rPr>
                <w:rStyle w:val="Hyperlink"/>
              </w:rPr>
              <w:t>1.7 What you need to submit</w:t>
            </w:r>
            <w:r>
              <w:rPr>
                <w:webHidden/>
              </w:rPr>
              <w:tab/>
            </w:r>
            <w:r>
              <w:rPr>
                <w:webHidden/>
              </w:rPr>
              <w:fldChar w:fldCharType="begin"/>
            </w:r>
            <w:r>
              <w:rPr>
                <w:webHidden/>
              </w:rPr>
              <w:instrText xml:space="preserve"> PAGEREF _Toc243034433 \h </w:instrText>
            </w:r>
            <w:r>
              <w:rPr>
                <w:webHidden/>
              </w:rPr>
            </w:r>
            <w:r>
              <w:rPr>
                <w:webHidden/>
              </w:rPr>
              <w:fldChar w:fldCharType="separate"/>
            </w:r>
            <w:r>
              <w:rPr>
                <w:webHidden/>
              </w:rPr>
              <w:t>5</w:t>
            </w:r>
            <w:r>
              <w:rPr>
                <w:webHidden/>
              </w:rPr>
              <w:fldChar w:fldCharType="end"/>
            </w:r>
          </w:hyperlink>
        </w:p>
        <w:p w14:paraId="4482E7D7" w14:textId="41A7EB38"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34" w:history="1">
            <w:r w:rsidRPr="008D2075">
              <w:rPr>
                <w:rStyle w:val="Hyperlink"/>
              </w:rPr>
              <w:t>1.8 How to submit your registration of interest</w:t>
            </w:r>
            <w:r>
              <w:rPr>
                <w:webHidden/>
              </w:rPr>
              <w:tab/>
            </w:r>
            <w:r>
              <w:rPr>
                <w:webHidden/>
              </w:rPr>
              <w:fldChar w:fldCharType="begin"/>
            </w:r>
            <w:r>
              <w:rPr>
                <w:webHidden/>
              </w:rPr>
              <w:instrText xml:space="preserve"> PAGEREF _Toc243034434 \h </w:instrText>
            </w:r>
            <w:r>
              <w:rPr>
                <w:webHidden/>
              </w:rPr>
            </w:r>
            <w:r>
              <w:rPr>
                <w:webHidden/>
              </w:rPr>
              <w:fldChar w:fldCharType="separate"/>
            </w:r>
            <w:r>
              <w:rPr>
                <w:webHidden/>
              </w:rPr>
              <w:t>6</w:t>
            </w:r>
            <w:r>
              <w:rPr>
                <w:webHidden/>
              </w:rPr>
              <w:fldChar w:fldCharType="end"/>
            </w:r>
          </w:hyperlink>
        </w:p>
        <w:p w14:paraId="6D04F96C" w14:textId="75C2C9CF" w:rsidR="0033364F" w:rsidRDefault="0033364F">
          <w:pPr>
            <w:pStyle w:val="TOC2"/>
            <w:rPr>
              <w:rFonts w:asciiTheme="minorHAnsi" w:eastAsiaTheme="minorEastAsia" w:hAnsiTheme="minorHAnsi"/>
              <w:color w:val="auto"/>
              <w:kern w:val="2"/>
              <w:sz w:val="24"/>
              <w:szCs w:val="24"/>
              <w:lang w:eastAsia="en-AU"/>
              <w14:ligatures w14:val="standardContextual"/>
            </w:rPr>
          </w:pPr>
          <w:hyperlink w:anchor="_Toc243034435" w:history="1">
            <w:r w:rsidRPr="008D2075">
              <w:rPr>
                <w:rStyle w:val="Hyperlink"/>
              </w:rPr>
              <w:t>1.9 Information session</w:t>
            </w:r>
            <w:r>
              <w:rPr>
                <w:webHidden/>
              </w:rPr>
              <w:tab/>
            </w:r>
            <w:r>
              <w:rPr>
                <w:webHidden/>
              </w:rPr>
              <w:fldChar w:fldCharType="begin"/>
            </w:r>
            <w:r>
              <w:rPr>
                <w:webHidden/>
              </w:rPr>
              <w:instrText xml:space="preserve"> PAGEREF _Toc243034435 \h </w:instrText>
            </w:r>
            <w:r>
              <w:rPr>
                <w:webHidden/>
              </w:rPr>
            </w:r>
            <w:r>
              <w:rPr>
                <w:webHidden/>
              </w:rPr>
              <w:fldChar w:fldCharType="separate"/>
            </w:r>
            <w:r>
              <w:rPr>
                <w:webHidden/>
              </w:rPr>
              <w:t>6</w:t>
            </w:r>
            <w:r>
              <w:rPr>
                <w:webHidden/>
              </w:rPr>
              <w:fldChar w:fldCharType="end"/>
            </w:r>
          </w:hyperlink>
        </w:p>
        <w:p w14:paraId="72E187A9" w14:textId="3CF0B164" w:rsidR="0033364F" w:rsidRDefault="0033364F">
          <w:pPr>
            <w:pStyle w:val="TOC1"/>
            <w:rPr>
              <w:rFonts w:asciiTheme="minorHAnsi" w:eastAsiaTheme="minorEastAsia" w:hAnsiTheme="minorHAnsi"/>
              <w:b w:val="0"/>
              <w:noProof/>
              <w:color w:val="auto"/>
              <w:kern w:val="2"/>
              <w:sz w:val="24"/>
              <w:szCs w:val="24"/>
              <w:lang w:eastAsia="en-AU"/>
              <w14:ligatures w14:val="standardContextual"/>
            </w:rPr>
          </w:pPr>
          <w:hyperlink w:anchor="_Toc243034436" w:history="1">
            <w:r w:rsidRPr="008D2075">
              <w:rPr>
                <w:rStyle w:val="Hyperlink"/>
                <w:noProof/>
              </w:rPr>
              <w:t>Response Form 1 Supplier information</w:t>
            </w:r>
            <w:r>
              <w:rPr>
                <w:noProof/>
                <w:webHidden/>
              </w:rPr>
              <w:tab/>
            </w:r>
            <w:r>
              <w:rPr>
                <w:noProof/>
                <w:webHidden/>
              </w:rPr>
              <w:fldChar w:fldCharType="begin"/>
            </w:r>
            <w:r>
              <w:rPr>
                <w:noProof/>
                <w:webHidden/>
              </w:rPr>
              <w:instrText xml:space="preserve"> PAGEREF _Toc243034436 \h </w:instrText>
            </w:r>
            <w:r>
              <w:rPr>
                <w:noProof/>
                <w:webHidden/>
              </w:rPr>
            </w:r>
            <w:r>
              <w:rPr>
                <w:noProof/>
                <w:webHidden/>
              </w:rPr>
              <w:fldChar w:fldCharType="separate"/>
            </w:r>
            <w:r>
              <w:rPr>
                <w:noProof/>
                <w:webHidden/>
              </w:rPr>
              <w:t>7</w:t>
            </w:r>
            <w:r>
              <w:rPr>
                <w:noProof/>
                <w:webHidden/>
              </w:rPr>
              <w:fldChar w:fldCharType="end"/>
            </w:r>
          </w:hyperlink>
        </w:p>
        <w:p w14:paraId="511E6018" w14:textId="3087DB33" w:rsidR="0033364F" w:rsidRDefault="0033364F">
          <w:pPr>
            <w:pStyle w:val="TOC1"/>
            <w:rPr>
              <w:rFonts w:asciiTheme="minorHAnsi" w:eastAsiaTheme="minorEastAsia" w:hAnsiTheme="minorHAnsi"/>
              <w:b w:val="0"/>
              <w:noProof/>
              <w:color w:val="auto"/>
              <w:kern w:val="2"/>
              <w:sz w:val="24"/>
              <w:szCs w:val="24"/>
              <w:lang w:eastAsia="en-AU"/>
              <w14:ligatures w14:val="standardContextual"/>
            </w:rPr>
          </w:pPr>
          <w:hyperlink w:anchor="_Toc243034437" w:history="1">
            <w:r w:rsidRPr="008D2075">
              <w:rPr>
                <w:rStyle w:val="Hyperlink"/>
                <w:noProof/>
              </w:rPr>
              <w:t>Response Form 2 Mandatory requirements</w:t>
            </w:r>
            <w:r>
              <w:rPr>
                <w:noProof/>
                <w:webHidden/>
              </w:rPr>
              <w:tab/>
            </w:r>
            <w:r>
              <w:rPr>
                <w:noProof/>
                <w:webHidden/>
              </w:rPr>
              <w:fldChar w:fldCharType="begin"/>
            </w:r>
            <w:r>
              <w:rPr>
                <w:noProof/>
                <w:webHidden/>
              </w:rPr>
              <w:instrText xml:space="preserve"> PAGEREF _Toc243034437 \h </w:instrText>
            </w:r>
            <w:r>
              <w:rPr>
                <w:noProof/>
                <w:webHidden/>
              </w:rPr>
            </w:r>
            <w:r>
              <w:rPr>
                <w:noProof/>
                <w:webHidden/>
              </w:rPr>
              <w:fldChar w:fldCharType="separate"/>
            </w:r>
            <w:r>
              <w:rPr>
                <w:noProof/>
                <w:webHidden/>
              </w:rPr>
              <w:t>9</w:t>
            </w:r>
            <w:r>
              <w:rPr>
                <w:noProof/>
                <w:webHidden/>
              </w:rPr>
              <w:fldChar w:fldCharType="end"/>
            </w:r>
          </w:hyperlink>
        </w:p>
        <w:p w14:paraId="155962BF" w14:textId="471F31E4" w:rsidR="0033364F" w:rsidRDefault="0033364F">
          <w:pPr>
            <w:pStyle w:val="TOC1"/>
            <w:rPr>
              <w:rFonts w:asciiTheme="minorHAnsi" w:eastAsiaTheme="minorEastAsia" w:hAnsiTheme="minorHAnsi"/>
              <w:b w:val="0"/>
              <w:noProof/>
              <w:color w:val="auto"/>
              <w:kern w:val="2"/>
              <w:sz w:val="24"/>
              <w:szCs w:val="24"/>
              <w:lang w:eastAsia="en-AU"/>
              <w14:ligatures w14:val="standardContextual"/>
            </w:rPr>
          </w:pPr>
          <w:hyperlink w:anchor="_Toc243034438" w:history="1">
            <w:r w:rsidRPr="008D2075">
              <w:rPr>
                <w:rStyle w:val="Hyperlink"/>
                <w:rFonts w:ascii="Arial" w:eastAsia="MS Mincho" w:hAnsi="Arial" w:cs="Arial"/>
                <w:noProof/>
                <w:lang w:eastAsia="en-AU"/>
                <w14:numSpacing w14:val="proportional"/>
              </w:rPr>
              <w:t>Response Form 3 Requirements</w:t>
            </w:r>
            <w:r>
              <w:rPr>
                <w:noProof/>
                <w:webHidden/>
              </w:rPr>
              <w:tab/>
            </w:r>
            <w:r>
              <w:rPr>
                <w:noProof/>
                <w:webHidden/>
              </w:rPr>
              <w:fldChar w:fldCharType="begin"/>
            </w:r>
            <w:r>
              <w:rPr>
                <w:noProof/>
                <w:webHidden/>
              </w:rPr>
              <w:instrText xml:space="preserve"> PAGEREF _Toc243034438 \h </w:instrText>
            </w:r>
            <w:r>
              <w:rPr>
                <w:noProof/>
                <w:webHidden/>
              </w:rPr>
            </w:r>
            <w:r>
              <w:rPr>
                <w:noProof/>
                <w:webHidden/>
              </w:rPr>
              <w:fldChar w:fldCharType="separate"/>
            </w:r>
            <w:r>
              <w:rPr>
                <w:noProof/>
                <w:webHidden/>
              </w:rPr>
              <w:t>10</w:t>
            </w:r>
            <w:r>
              <w:rPr>
                <w:noProof/>
                <w:webHidden/>
              </w:rPr>
              <w:fldChar w:fldCharType="end"/>
            </w:r>
          </w:hyperlink>
        </w:p>
        <w:p w14:paraId="212DEDB0" w14:textId="647493AB" w:rsidR="0033364F" w:rsidRDefault="0033364F">
          <w:pPr>
            <w:pStyle w:val="TOC1"/>
            <w:rPr>
              <w:rFonts w:asciiTheme="minorHAnsi" w:eastAsiaTheme="minorEastAsia" w:hAnsiTheme="minorHAnsi"/>
              <w:b w:val="0"/>
              <w:noProof/>
              <w:color w:val="auto"/>
              <w:kern w:val="2"/>
              <w:sz w:val="24"/>
              <w:szCs w:val="24"/>
              <w:lang w:eastAsia="en-AU"/>
              <w14:ligatures w14:val="standardContextual"/>
            </w:rPr>
          </w:pPr>
          <w:hyperlink w:anchor="_Toc243034439" w:history="1">
            <w:r w:rsidRPr="008D2075">
              <w:rPr>
                <w:rStyle w:val="Hyperlink"/>
                <w:noProof/>
              </w:rPr>
              <w:t>Supplier execution of a registration of interest</w:t>
            </w:r>
            <w:r>
              <w:rPr>
                <w:noProof/>
                <w:webHidden/>
              </w:rPr>
              <w:tab/>
            </w:r>
            <w:r>
              <w:rPr>
                <w:noProof/>
                <w:webHidden/>
              </w:rPr>
              <w:fldChar w:fldCharType="begin"/>
            </w:r>
            <w:r>
              <w:rPr>
                <w:noProof/>
                <w:webHidden/>
              </w:rPr>
              <w:instrText xml:space="preserve"> PAGEREF _Toc243034439 \h </w:instrText>
            </w:r>
            <w:r>
              <w:rPr>
                <w:noProof/>
                <w:webHidden/>
              </w:rPr>
            </w:r>
            <w:r>
              <w:rPr>
                <w:noProof/>
                <w:webHidden/>
              </w:rPr>
              <w:fldChar w:fldCharType="separate"/>
            </w:r>
            <w:r>
              <w:rPr>
                <w:noProof/>
                <w:webHidden/>
              </w:rPr>
              <w:t>13</w:t>
            </w:r>
            <w:r>
              <w:rPr>
                <w:noProof/>
                <w:webHidden/>
              </w:rPr>
              <w:fldChar w:fldCharType="end"/>
            </w:r>
          </w:hyperlink>
        </w:p>
        <w:p w14:paraId="4B4F54E9" w14:textId="7A044A88" w:rsidR="00960C70" w:rsidRDefault="00EB19FB" w:rsidP="00960C70">
          <w:pPr>
            <w:spacing w:after="0"/>
            <w:rPr>
              <w:rFonts w:eastAsia="Calibri" w:cs="Times New Roman"/>
              <w:bCs/>
              <w:color w:val="373737"/>
            </w:rPr>
          </w:pPr>
          <w:r>
            <w:rPr>
              <w:rFonts w:ascii="Arial Bold" w:eastAsia="Calibri" w:hAnsi="Arial Bold" w:cs="Calibri"/>
              <w:b/>
              <w:bCs/>
              <w:caps/>
              <w:color w:val="373737"/>
              <w:u w:val="dotted"/>
              <w:lang w:eastAsia="en-AU"/>
            </w:rPr>
            <w:fldChar w:fldCharType="end"/>
          </w:r>
        </w:p>
      </w:sdtContent>
    </w:sdt>
    <w:bookmarkEnd w:id="1"/>
    <w:p w14:paraId="7B517296" w14:textId="77777777" w:rsidR="00960C70" w:rsidRDefault="00960C70"/>
    <w:p w14:paraId="297DE81B" w14:textId="77777777" w:rsidR="00B25FA6" w:rsidRDefault="00B25FA6">
      <w:pPr>
        <w:sectPr w:rsidR="00B25FA6" w:rsidSect="00AE7DD2">
          <w:pgSz w:w="11906" w:h="16838"/>
          <w:pgMar w:top="1134" w:right="1134" w:bottom="1134" w:left="1134" w:header="567" w:footer="567" w:gutter="0"/>
          <w:cols w:space="708"/>
          <w:docGrid w:linePitch="360"/>
        </w:sectPr>
      </w:pPr>
    </w:p>
    <w:p w14:paraId="4B01233B" w14:textId="1A050398" w:rsidR="00B25FA6" w:rsidRDefault="00B25FA6" w:rsidP="00B25FA6">
      <w:pPr>
        <w:pStyle w:val="NumberedHeading1"/>
        <w:ind w:left="426" w:hanging="426"/>
      </w:pPr>
      <w:bookmarkStart w:id="2" w:name="_Toc243034426"/>
      <w:bookmarkStart w:id="3" w:name="_Toc222405845"/>
      <w:r>
        <w:lastRenderedPageBreak/>
        <w:t xml:space="preserve">Registration of interest project </w:t>
      </w:r>
      <w:r w:rsidR="0072241E">
        <w:t>information</w:t>
      </w:r>
      <w:bookmarkEnd w:id="2"/>
    </w:p>
    <w:p w14:paraId="47B38B01" w14:textId="59F250AD" w:rsidR="00143AAE" w:rsidRDefault="00143AAE" w:rsidP="00143AAE">
      <w:pPr>
        <w:pStyle w:val="BodyText"/>
      </w:pPr>
      <w:r>
        <w:t xml:space="preserve">Health </w:t>
      </w:r>
      <w:r w:rsidRPr="009710B8">
        <w:t xml:space="preserve">Infrastructure Queensland </w:t>
      </w:r>
      <w:r>
        <w:t>(HIQ)</w:t>
      </w:r>
      <w:r w:rsidR="77BED9D5">
        <w:t xml:space="preserve"> and</w:t>
      </w:r>
      <w:r>
        <w:t xml:space="preserve"> </w:t>
      </w:r>
      <w:r w:rsidR="00E836C7">
        <w:t>Metro South Health</w:t>
      </w:r>
      <w:r>
        <w:t xml:space="preserve"> </w:t>
      </w:r>
      <w:r w:rsidR="2C44DB19">
        <w:t>(MSH)</w:t>
      </w:r>
      <w:r>
        <w:t xml:space="preserve"> </w:t>
      </w:r>
      <w:r w:rsidRPr="009710B8">
        <w:t xml:space="preserve">are inviting artists to register their interest in the process for artworks to feature in </w:t>
      </w:r>
      <w:r w:rsidR="00E836C7">
        <w:t>Princess Alexandra Hospital expansion project</w:t>
      </w:r>
      <w:r w:rsidR="00BA6D4F">
        <w:t>.</w:t>
      </w:r>
    </w:p>
    <w:p w14:paraId="40C80FD9" w14:textId="52615930" w:rsidR="00352558" w:rsidRDefault="00352558" w:rsidP="00143AAE">
      <w:pPr>
        <w:pStyle w:val="BodyText"/>
      </w:pPr>
      <w:r w:rsidRPr="00352558">
        <w:rPr>
          <w:noProof/>
        </w:rPr>
        <w:drawing>
          <wp:inline distT="0" distB="0" distL="0" distR="0" wp14:anchorId="0455589A" wp14:editId="3D820DF2">
            <wp:extent cx="6121400" cy="3625850"/>
            <wp:effectExtent l="0" t="0" r="0" b="0"/>
            <wp:docPr id="1573187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1400" cy="3625850"/>
                    </a:xfrm>
                    <a:prstGeom prst="rect">
                      <a:avLst/>
                    </a:prstGeom>
                    <a:noFill/>
                    <a:ln>
                      <a:noFill/>
                    </a:ln>
                  </pic:spPr>
                </pic:pic>
              </a:graphicData>
            </a:graphic>
          </wp:inline>
        </w:drawing>
      </w:r>
    </w:p>
    <w:p w14:paraId="2D1B9A6D" w14:textId="77777777" w:rsidR="006930F3" w:rsidRDefault="006930F3" w:rsidP="009A3D6F">
      <w:pPr>
        <w:pStyle w:val="NumberedHeading2"/>
      </w:pPr>
      <w:bookmarkStart w:id="4" w:name="_Toc216875479"/>
      <w:bookmarkStart w:id="5" w:name="_Toc243034427"/>
      <w:r w:rsidRPr="005A77E0">
        <w:t>Project context</w:t>
      </w:r>
      <w:bookmarkEnd w:id="4"/>
      <w:bookmarkEnd w:id="5"/>
    </w:p>
    <w:p w14:paraId="671E151F" w14:textId="004D4C1D" w:rsidR="006A456C" w:rsidRPr="004A32ED" w:rsidRDefault="006A456C" w:rsidP="006A456C">
      <w:pPr>
        <w:spacing w:line="240" w:lineRule="auto"/>
        <w:rPr>
          <w:rFonts w:eastAsia="Times New Roman" w:cs="Arial"/>
          <w:lang w:eastAsia="en-AU"/>
        </w:rPr>
      </w:pPr>
      <w:r w:rsidRPr="33B63A9F">
        <w:rPr>
          <w:rFonts w:eastAsia="Times New Roman" w:cs="Arial"/>
          <w:lang w:eastAsia="en-AU"/>
        </w:rPr>
        <w:t>The Princess Alexandra Hospital (PAH) expansion is prioritising our upgrades to make sure we continue to provide high-quality care to our growing diverse communities.</w:t>
      </w:r>
    </w:p>
    <w:p w14:paraId="081D396E" w14:textId="515FA62E" w:rsidR="006A456C" w:rsidRPr="004A32ED" w:rsidRDefault="006A456C" w:rsidP="006A456C">
      <w:pPr>
        <w:spacing w:line="240" w:lineRule="auto"/>
        <w:rPr>
          <w:rFonts w:eastAsia="Times New Roman" w:cs="Arial"/>
          <w:lang w:eastAsia="en-AU"/>
        </w:rPr>
      </w:pPr>
      <w:r w:rsidRPr="33B63A9F">
        <w:rPr>
          <w:rFonts w:eastAsia="Times New Roman" w:cs="Arial"/>
          <w:lang w:eastAsia="en-AU"/>
        </w:rPr>
        <w:t>Artworks chosen for inclusion within its environments should reflect clear consumer informed themes that align to the M</w:t>
      </w:r>
      <w:r w:rsidR="6BF598FB" w:rsidRPr="33B63A9F">
        <w:rPr>
          <w:rFonts w:eastAsia="Times New Roman" w:cs="Arial"/>
          <w:lang w:eastAsia="en-AU"/>
        </w:rPr>
        <w:t>SH</w:t>
      </w:r>
      <w:r w:rsidRPr="33B63A9F">
        <w:rPr>
          <w:rFonts w:eastAsia="Times New Roman" w:cs="Arial"/>
          <w:lang w:eastAsia="en-AU"/>
        </w:rPr>
        <w:t xml:space="preserve"> vision and strategic and equity outcomes.</w:t>
      </w:r>
    </w:p>
    <w:p w14:paraId="6430EB67" w14:textId="77777777" w:rsidR="006A456C" w:rsidRPr="004A32ED" w:rsidRDefault="006A456C" w:rsidP="006A456C">
      <w:pPr>
        <w:spacing w:line="240" w:lineRule="auto"/>
        <w:rPr>
          <w:rFonts w:eastAsia="Times New Roman" w:cs="Arial"/>
          <w:szCs w:val="21"/>
          <w:lang w:eastAsia="en-AU"/>
        </w:rPr>
      </w:pPr>
      <w:r w:rsidRPr="4B1CA7A1">
        <w:rPr>
          <w:rFonts w:eastAsia="Times New Roman" w:cs="Arial"/>
          <w:szCs w:val="21"/>
          <w:lang w:eastAsia="en-AU"/>
        </w:rPr>
        <w:t>Using a co-design approach with our First Nations and diverse consumer partners, artwork can honour the legacies and histories of the past, create culturally safe and welcoming spaces, and support patient, staff and community wellbeing through creativity and storytelling.</w:t>
      </w:r>
    </w:p>
    <w:p w14:paraId="43C3C255" w14:textId="77777777" w:rsidR="006A456C" w:rsidRPr="005C022E" w:rsidRDefault="006A456C" w:rsidP="006A456C">
      <w:pPr>
        <w:pStyle w:val="BodyText"/>
        <w:rPr>
          <w:highlight w:val="lightGray"/>
        </w:rPr>
      </w:pPr>
      <w:r w:rsidRPr="4B1CA7A1">
        <w:rPr>
          <w:rFonts w:eastAsia="Times New Roman" w:cs="Arial"/>
          <w:szCs w:val="21"/>
          <w:lang w:eastAsia="en-AU"/>
        </w:rPr>
        <w:t>While clinicians will always remain the experts in diagnosis and treatment, through the careful curation of artwork, we can further extend positive perceptions of the health service and the people who deliver care within it. To do this we support opportunities for quiet reflection, visual interest and inspiration for people receiving and delivering care.</w:t>
      </w:r>
    </w:p>
    <w:p w14:paraId="76892B7A" w14:textId="77777777" w:rsidR="006930F3" w:rsidRPr="00207A12" w:rsidRDefault="006930F3" w:rsidP="009A3D6F">
      <w:pPr>
        <w:pStyle w:val="NumberedHeading2"/>
      </w:pPr>
      <w:bookmarkStart w:id="6" w:name="_Toc216875480"/>
      <w:bookmarkStart w:id="7" w:name="_Toc243034428"/>
      <w:r w:rsidRPr="00207A12">
        <w:t xml:space="preserve">Artwork </w:t>
      </w:r>
      <w:r>
        <w:t>o</w:t>
      </w:r>
      <w:r w:rsidRPr="00207A12">
        <w:t>pportunity</w:t>
      </w:r>
      <w:bookmarkEnd w:id="6"/>
      <w:bookmarkEnd w:id="7"/>
    </w:p>
    <w:p w14:paraId="0937C4AD" w14:textId="1A9246F5" w:rsidR="000214B4" w:rsidRDefault="000214B4" w:rsidP="005D5274">
      <w:r w:rsidRPr="000214B4">
        <w:t>Artwork will be featured in a range of locations throughout the new facility including arrival areas, medical ward, intensive care unit, and waiting areas, interview rooms, hallways and corridors, staff zones, including potential opportunities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5"/>
      </w:tblGrid>
      <w:tr w:rsidR="00E10617" w14:paraId="14709191" w14:textId="77777777" w:rsidTr="00133B05">
        <w:trPr>
          <w:cnfStyle w:val="100000000000" w:firstRow="1" w:lastRow="0" w:firstColumn="0" w:lastColumn="0" w:oddVBand="0" w:evenVBand="0" w:oddHBand="0" w:evenHBand="0" w:firstRowFirstColumn="0" w:firstRowLastColumn="0" w:lastRowFirstColumn="0" w:lastRowLastColumn="0"/>
        </w:trPr>
        <w:tc>
          <w:tcPr>
            <w:tcW w:w="4815" w:type="dxa"/>
          </w:tcPr>
          <w:p w14:paraId="0F3619BC" w14:textId="476F2B6B" w:rsidR="00E10617" w:rsidRDefault="00133B05">
            <w:pPr>
              <w:pStyle w:val="ListParagraph"/>
              <w:numPr>
                <w:ilvl w:val="0"/>
                <w:numId w:val="60"/>
              </w:numPr>
            </w:pPr>
            <w:r w:rsidRPr="000214B4">
              <w:lastRenderedPageBreak/>
              <w:t>large format vinyl wall coverings</w:t>
            </w:r>
          </w:p>
        </w:tc>
        <w:tc>
          <w:tcPr>
            <w:tcW w:w="4815" w:type="dxa"/>
          </w:tcPr>
          <w:p w14:paraId="2985FE11" w14:textId="03EC97EC" w:rsidR="00E10617" w:rsidRDefault="00133B05">
            <w:pPr>
              <w:pStyle w:val="ListParagraph"/>
              <w:numPr>
                <w:ilvl w:val="0"/>
                <w:numId w:val="60"/>
              </w:numPr>
            </w:pPr>
            <w:r w:rsidRPr="000214B4">
              <w:t>framed, hanging artwork pieces</w:t>
            </w:r>
          </w:p>
        </w:tc>
      </w:tr>
      <w:tr w:rsidR="00E10617" w14:paraId="2DD5201A" w14:textId="77777777" w:rsidTr="00133B05">
        <w:tc>
          <w:tcPr>
            <w:tcW w:w="4815" w:type="dxa"/>
          </w:tcPr>
          <w:p w14:paraId="3D8D34C7" w14:textId="78748BB8" w:rsidR="00E10617" w:rsidRDefault="00133B05">
            <w:pPr>
              <w:pStyle w:val="ListParagraph"/>
              <w:numPr>
                <w:ilvl w:val="0"/>
                <w:numId w:val="60"/>
              </w:numPr>
            </w:pPr>
            <w:r w:rsidRPr="000214B4">
              <w:t>applications to reception desks</w:t>
            </w:r>
          </w:p>
        </w:tc>
        <w:tc>
          <w:tcPr>
            <w:tcW w:w="4815" w:type="dxa"/>
          </w:tcPr>
          <w:p w14:paraId="6D2E8C9C" w14:textId="2050BD80" w:rsidR="00E10617" w:rsidRDefault="00133B05">
            <w:pPr>
              <w:pStyle w:val="ListParagraph"/>
              <w:numPr>
                <w:ilvl w:val="0"/>
                <w:numId w:val="60"/>
              </w:numPr>
            </w:pPr>
            <w:r w:rsidRPr="000214B4">
              <w:t>painted murals direct to wall</w:t>
            </w:r>
          </w:p>
        </w:tc>
      </w:tr>
      <w:tr w:rsidR="00E10617" w14:paraId="7B548800" w14:textId="77777777" w:rsidTr="00133B05">
        <w:tc>
          <w:tcPr>
            <w:tcW w:w="4815" w:type="dxa"/>
          </w:tcPr>
          <w:p w14:paraId="643D60C8" w14:textId="3614B17C" w:rsidR="00E10617" w:rsidRDefault="00133B05">
            <w:pPr>
              <w:pStyle w:val="ListParagraph"/>
              <w:numPr>
                <w:ilvl w:val="0"/>
                <w:numId w:val="60"/>
              </w:numPr>
            </w:pPr>
            <w:r w:rsidRPr="000214B4">
              <w:t>smaller scale printed decals</w:t>
            </w:r>
          </w:p>
        </w:tc>
        <w:tc>
          <w:tcPr>
            <w:tcW w:w="4815" w:type="dxa"/>
          </w:tcPr>
          <w:p w14:paraId="21B6C29B" w14:textId="5E1B84A3" w:rsidR="00E10617" w:rsidRDefault="00133B05">
            <w:pPr>
              <w:pStyle w:val="ListParagraph"/>
              <w:numPr>
                <w:ilvl w:val="0"/>
                <w:numId w:val="60"/>
              </w:numPr>
            </w:pPr>
            <w:r w:rsidRPr="000214B4">
              <w:t>digital works and projections.</w:t>
            </w:r>
          </w:p>
        </w:tc>
      </w:tr>
    </w:tbl>
    <w:p w14:paraId="54967E46" w14:textId="77777777" w:rsidR="006930F3" w:rsidRPr="00207A12" w:rsidRDefault="006930F3" w:rsidP="009A3D6F">
      <w:pPr>
        <w:pStyle w:val="NumberedHeading2"/>
      </w:pPr>
      <w:bookmarkStart w:id="8" w:name="_Toc216875481"/>
      <w:bookmarkStart w:id="9" w:name="_Toc243034429"/>
      <w:r w:rsidRPr="00207A12">
        <w:rPr>
          <w:lang w:val="en-US"/>
        </w:rPr>
        <w:t xml:space="preserve">Artwork </w:t>
      </w:r>
      <w:r>
        <w:rPr>
          <w:lang w:val="en-US"/>
        </w:rPr>
        <w:t>f</w:t>
      </w:r>
      <w:r w:rsidRPr="00207A12">
        <w:rPr>
          <w:lang w:val="en-US"/>
        </w:rPr>
        <w:t>ormat</w:t>
      </w:r>
      <w:bookmarkEnd w:id="8"/>
      <w:bookmarkEnd w:id="9"/>
    </w:p>
    <w:p w14:paraId="2C772E34" w14:textId="2EE80C81" w:rsidR="006930F3" w:rsidRPr="00207A12" w:rsidRDefault="006930F3" w:rsidP="006930F3">
      <w:pPr>
        <w:pStyle w:val="BodyText"/>
      </w:pPr>
      <w:r w:rsidRPr="00207A12">
        <w:t>Artwork format</w:t>
      </w:r>
      <w:r>
        <w:t>s and media</w:t>
      </w:r>
      <w:r w:rsidRPr="00207A12">
        <w:t xml:space="preserve"> will vary depending on location.</w:t>
      </w:r>
      <w:r>
        <w:t xml:space="preserve"> Some artwork designs may need to be delivered in a high-resolution digital file</w:t>
      </w:r>
      <w:r w:rsidR="00D52834" w:rsidRPr="00D52834">
        <w:t xml:space="preserve"> suitable for printing/manufacture/installation</w:t>
      </w:r>
      <w:r>
        <w:t>.</w:t>
      </w:r>
    </w:p>
    <w:p w14:paraId="73345482" w14:textId="77777777" w:rsidR="006930F3" w:rsidRPr="00207A12" w:rsidRDefault="006930F3" w:rsidP="009A3D6F">
      <w:pPr>
        <w:pStyle w:val="NumberedHeading2"/>
      </w:pPr>
      <w:bookmarkStart w:id="10" w:name="_Toc216875482"/>
      <w:bookmarkStart w:id="11" w:name="_Toc243034430"/>
      <w:r w:rsidRPr="00207A12">
        <w:t xml:space="preserve">Who </w:t>
      </w:r>
      <w:r>
        <w:t>c</w:t>
      </w:r>
      <w:r w:rsidRPr="00207A12">
        <w:t xml:space="preserve">an </w:t>
      </w:r>
      <w:r>
        <w:t>a</w:t>
      </w:r>
      <w:r w:rsidRPr="00207A12">
        <w:t>pply</w:t>
      </w:r>
      <w:bookmarkEnd w:id="10"/>
      <w:bookmarkEnd w:id="11"/>
    </w:p>
    <w:p w14:paraId="200DE4A4" w14:textId="50093C06" w:rsidR="008A35F8" w:rsidRPr="008A35F8" w:rsidRDefault="008A35F8" w:rsidP="45FA3EF8">
      <w:pPr>
        <w:pStyle w:val="ListBullet"/>
        <w:numPr>
          <w:ilvl w:val="0"/>
          <w:numId w:val="0"/>
        </w:numPr>
        <w:spacing w:before="0" w:line="276" w:lineRule="auto"/>
        <w:textboxTightWrap w:val="allLines"/>
      </w:pPr>
      <w:r>
        <w:t>Artists and collectives with a demonstrable connection to the PAH are welcome to register their interest. PAH is a statewide service, providing care to patients from many regions, so artists who have lived experience of the health service, or whose family and friends have lived experience, are particularly encouraged to register.</w:t>
      </w:r>
    </w:p>
    <w:p w14:paraId="020BF86B" w14:textId="5D983452" w:rsidR="45FA3EF8" w:rsidRDefault="45FA3EF8" w:rsidP="45FA3EF8">
      <w:pPr>
        <w:pStyle w:val="ListBullet"/>
        <w:numPr>
          <w:ilvl w:val="0"/>
          <w:numId w:val="0"/>
        </w:numPr>
        <w:spacing w:before="0" w:line="276" w:lineRule="auto"/>
      </w:pPr>
    </w:p>
    <w:p w14:paraId="089C83DA" w14:textId="77777777" w:rsidR="006930F3" w:rsidRPr="000525BF" w:rsidRDefault="006930F3" w:rsidP="45FA3EF8">
      <w:pPr>
        <w:pStyle w:val="ListBullet"/>
        <w:numPr>
          <w:ilvl w:val="0"/>
          <w:numId w:val="0"/>
        </w:numPr>
        <w:spacing w:before="0" w:line="276" w:lineRule="auto"/>
        <w:textboxTightWrap w:val="allLines"/>
      </w:pPr>
      <w:r>
        <w:t>Queensland Health staff are not eligible to register for this opportunity due to potential conflict of interest issues.</w:t>
      </w:r>
    </w:p>
    <w:p w14:paraId="777AF84A" w14:textId="68685CE6" w:rsidR="006930F3" w:rsidRPr="009A3D6F" w:rsidRDefault="00D43916" w:rsidP="009A3D6F">
      <w:pPr>
        <w:pStyle w:val="NumberedHeading2"/>
      </w:pPr>
      <w:bookmarkStart w:id="12" w:name="_Toc216875483"/>
      <w:bookmarkStart w:id="13" w:name="_Toc243034431"/>
      <w:r>
        <w:t>Evaluation</w:t>
      </w:r>
      <w:r w:rsidR="006930F3" w:rsidRPr="009710B8">
        <w:t xml:space="preserve"> criteria</w:t>
      </w:r>
      <w:bookmarkEnd w:id="12"/>
      <w:bookmarkEnd w:id="13"/>
    </w:p>
    <w:p w14:paraId="439434A1" w14:textId="264B9584" w:rsidR="006930F3" w:rsidRPr="009A3D6F" w:rsidRDefault="006930F3" w:rsidP="009A3D6F">
      <w:pPr>
        <w:pStyle w:val="NumberedHeading3"/>
      </w:pPr>
      <w:r>
        <w:t xml:space="preserve">Connection to </w:t>
      </w:r>
      <w:r w:rsidR="00C36992">
        <w:t>the health service</w:t>
      </w:r>
    </w:p>
    <w:p w14:paraId="27B3E72C" w14:textId="02B3D7EF" w:rsidR="006930F3" w:rsidRDefault="00A8229C" w:rsidP="45FA3EF8">
      <w:pPr>
        <w:pStyle w:val="ListBullet"/>
        <w:spacing w:before="0" w:line="276" w:lineRule="auto"/>
        <w:textboxTightWrap w:val="allLines"/>
      </w:pPr>
      <w:r>
        <w:t>Artists should be able to demonstrate a connection to the health service. This can include lived experience, strong family ties, previous or current residence in the surrounding suburbs, cultural links to Country or Traditional Owners.</w:t>
      </w:r>
      <w:r w:rsidR="006930F3">
        <w:t xml:space="preserve"> </w:t>
      </w:r>
    </w:p>
    <w:p w14:paraId="3BB83EED" w14:textId="77777777" w:rsidR="006930F3" w:rsidRPr="005A77E0" w:rsidRDefault="006930F3">
      <w:pPr>
        <w:pStyle w:val="ListBullet"/>
        <w:numPr>
          <w:ilvl w:val="0"/>
          <w:numId w:val="58"/>
        </w:numPr>
        <w:spacing w:before="0" w:line="276" w:lineRule="auto"/>
        <w:textboxTightWrap w:val="allLines"/>
      </w:pPr>
      <w:r w:rsidRPr="005A77E0">
        <w:t xml:space="preserve">Artists </w:t>
      </w:r>
      <w:r>
        <w:t>are</w:t>
      </w:r>
      <w:r w:rsidRPr="005A77E0">
        <w:t xml:space="preserve"> asked to briefly explain their connection in their </w:t>
      </w:r>
      <w:r>
        <w:t>submission</w:t>
      </w:r>
      <w:r w:rsidRPr="005A77E0">
        <w:t>.</w:t>
      </w:r>
    </w:p>
    <w:p w14:paraId="2652EFED" w14:textId="23449AE8" w:rsidR="006930F3" w:rsidRDefault="006930F3" w:rsidP="008A66EF">
      <w:pPr>
        <w:pStyle w:val="NumberedHeading3"/>
      </w:pPr>
      <w:r>
        <w:t>Relevant experience</w:t>
      </w:r>
    </w:p>
    <w:p w14:paraId="56CB2B2B" w14:textId="77777777" w:rsidR="006930F3" w:rsidRDefault="006930F3">
      <w:pPr>
        <w:pStyle w:val="ListParagraph"/>
        <w:numPr>
          <w:ilvl w:val="0"/>
          <w:numId w:val="57"/>
        </w:numPr>
      </w:pPr>
      <w:r>
        <w:t>Experience working on building-related art projects and in team settings.</w:t>
      </w:r>
    </w:p>
    <w:p w14:paraId="4B43E2D1" w14:textId="77777777" w:rsidR="006930F3" w:rsidRDefault="006930F3">
      <w:pPr>
        <w:pStyle w:val="ListParagraph"/>
        <w:numPr>
          <w:ilvl w:val="0"/>
          <w:numId w:val="57"/>
        </w:numPr>
      </w:pPr>
      <w:r>
        <w:t>Must provide examples of previous work in digital format.</w:t>
      </w:r>
    </w:p>
    <w:p w14:paraId="06614FBC" w14:textId="40701E72" w:rsidR="006930F3" w:rsidRDefault="006930F3" w:rsidP="008A66EF">
      <w:pPr>
        <w:pStyle w:val="NumberedHeading3"/>
      </w:pPr>
      <w:r>
        <w:t>Availability</w:t>
      </w:r>
    </w:p>
    <w:p w14:paraId="5E3C90AC" w14:textId="1076104F" w:rsidR="006930F3" w:rsidRDefault="006930F3">
      <w:pPr>
        <w:pStyle w:val="ListParagraph"/>
        <w:numPr>
          <w:ilvl w:val="0"/>
          <w:numId w:val="56"/>
        </w:numPr>
      </w:pPr>
      <w:r>
        <w:t>Shortlisted artists must be ready to begin concept designs early in 202</w:t>
      </w:r>
      <w:r w:rsidR="00B45094">
        <w:t>7</w:t>
      </w:r>
      <w:r>
        <w:t>.</w:t>
      </w:r>
    </w:p>
    <w:p w14:paraId="54870B39" w14:textId="4BF93A87" w:rsidR="006930F3" w:rsidRDefault="006930F3">
      <w:pPr>
        <w:pStyle w:val="ListParagraph"/>
        <w:numPr>
          <w:ilvl w:val="0"/>
          <w:numId w:val="56"/>
        </w:numPr>
      </w:pPr>
      <w:r>
        <w:t xml:space="preserve">Selected artists will be required to commence detailed </w:t>
      </w:r>
      <w:r w:rsidR="00EC63BF">
        <w:t xml:space="preserve">designs soon </w:t>
      </w:r>
      <w:r>
        <w:t>after being notified.</w:t>
      </w:r>
    </w:p>
    <w:p w14:paraId="5BC66365" w14:textId="57BECDBB" w:rsidR="006930F3" w:rsidRPr="00F577B4" w:rsidRDefault="00CD7F7A" w:rsidP="00D871A6">
      <w:pPr>
        <w:pStyle w:val="NumberedHeading2"/>
      </w:pPr>
      <w:bookmarkStart w:id="14" w:name="_Toc216875484"/>
      <w:bookmarkStart w:id="15" w:name="_Toc243034432"/>
      <w:r>
        <w:t>S</w:t>
      </w:r>
      <w:r w:rsidR="006930F3">
        <w:t>election process</w:t>
      </w:r>
      <w:bookmarkEnd w:id="14"/>
      <w:bookmarkEnd w:id="15"/>
    </w:p>
    <w:p w14:paraId="64E003CA" w14:textId="486BB2B5" w:rsidR="006930F3" w:rsidRPr="00561AB0" w:rsidRDefault="006930F3" w:rsidP="006930F3">
      <w:pPr>
        <w:pStyle w:val="Heading3"/>
        <w:ind w:left="576" w:hanging="576"/>
      </w:pPr>
      <w:r w:rsidRPr="00561AB0">
        <w:t xml:space="preserve">Stage 1: Registration of </w:t>
      </w:r>
      <w:r w:rsidR="00FE0655">
        <w:t>i</w:t>
      </w:r>
      <w:r w:rsidRPr="00561AB0">
        <w:t>nterest</w:t>
      </w:r>
    </w:p>
    <w:p w14:paraId="00FE3E05" w14:textId="7181F6D4" w:rsidR="006930F3" w:rsidRDefault="006930F3">
      <w:pPr>
        <w:pStyle w:val="ListBullet"/>
        <w:numPr>
          <w:ilvl w:val="0"/>
          <w:numId w:val="55"/>
        </w:numPr>
        <w:spacing w:before="0" w:line="276" w:lineRule="auto"/>
        <w:textboxTightWrap w:val="allLines"/>
      </w:pPr>
      <w:r>
        <w:t>Artists submit their applications</w:t>
      </w:r>
      <w:r w:rsidR="004536BF">
        <w:t>. N</w:t>
      </w:r>
      <w:r>
        <w:t xml:space="preserve">o concepts are required at this </w:t>
      </w:r>
      <w:r w:rsidR="004536BF">
        <w:t>stag</w:t>
      </w:r>
      <w:r w:rsidR="004536BF" w:rsidRPr="009D0B22">
        <w:t>e</w:t>
      </w:r>
      <w:r w:rsidR="009D0B22" w:rsidRPr="009D0B22">
        <w:t xml:space="preserve"> and should not be supplied.</w:t>
      </w:r>
    </w:p>
    <w:p w14:paraId="349DECEE" w14:textId="6DD3E2EF" w:rsidR="006930F3" w:rsidRDefault="006930F3">
      <w:pPr>
        <w:pStyle w:val="ListBullet"/>
        <w:numPr>
          <w:ilvl w:val="0"/>
          <w:numId w:val="55"/>
        </w:numPr>
        <w:spacing w:before="0" w:line="276" w:lineRule="auto"/>
        <w:textboxTightWrap w:val="allLines"/>
      </w:pPr>
      <w:r>
        <w:t xml:space="preserve">Applications are </w:t>
      </w:r>
      <w:r w:rsidR="00D03F2D">
        <w:t>evaluated</w:t>
      </w:r>
      <w:r>
        <w:t xml:space="preserve"> </w:t>
      </w:r>
      <w:r w:rsidR="00DA4EC8">
        <w:t xml:space="preserve">for </w:t>
      </w:r>
      <w:r w:rsidR="00272DBA">
        <w:t xml:space="preserve">inclusion on an eligible </w:t>
      </w:r>
      <w:r w:rsidR="0054318F">
        <w:t>artist register</w:t>
      </w:r>
      <w:r w:rsidR="00272DBA">
        <w:t xml:space="preserve"> for future artwork opportunities</w:t>
      </w:r>
      <w:r>
        <w:t>.</w:t>
      </w:r>
    </w:p>
    <w:p w14:paraId="1990C511" w14:textId="5E4B619E" w:rsidR="00B07E5D" w:rsidRDefault="00576EC3" w:rsidP="00576EC3">
      <w:pPr>
        <w:pStyle w:val="Heading3"/>
        <w:ind w:left="576" w:hanging="576"/>
      </w:pPr>
      <w:r>
        <w:lastRenderedPageBreak/>
        <w:t xml:space="preserve">Stage 2: </w:t>
      </w:r>
      <w:r w:rsidR="00B07E5D">
        <w:t>Shortlisting</w:t>
      </w:r>
    </w:p>
    <w:p w14:paraId="389884D8" w14:textId="315A6305" w:rsidR="000034D5" w:rsidRDefault="000034D5" w:rsidP="000034D5">
      <w:r>
        <w:t xml:space="preserve">Inclusion on the eligible artist register does not guarantee invitation to participate in future </w:t>
      </w:r>
      <w:r w:rsidR="00100D66">
        <w:t>request for quote</w:t>
      </w:r>
      <w:r>
        <w:t>s.</w:t>
      </w:r>
    </w:p>
    <w:p w14:paraId="4E2D27D0" w14:textId="0B349CCF" w:rsidR="000034D5" w:rsidRDefault="000034D5" w:rsidP="000034D5">
      <w:r>
        <w:t xml:space="preserve">When artwork opportunities arise, a shortlisting process </w:t>
      </w:r>
      <w:r w:rsidR="00C12C98">
        <w:t xml:space="preserve">will be undertaken </w:t>
      </w:r>
      <w:r>
        <w:t xml:space="preserve">to identify the artists most suited to the specific commission. In determining a shortlist, the </w:t>
      </w:r>
      <w:r w:rsidR="007B2BE1">
        <w:t>following factors</w:t>
      </w:r>
      <w:r>
        <w:t xml:space="preserve"> may </w:t>
      </w:r>
      <w:r w:rsidR="007B2BE1">
        <w:t xml:space="preserve">be </w:t>
      </w:r>
      <w:r>
        <w:t>consider</w:t>
      </w:r>
      <w:r w:rsidR="007B2BE1">
        <w:t>ed</w:t>
      </w:r>
      <w:r>
        <w:t xml:space="preserve"> including:</w:t>
      </w:r>
    </w:p>
    <w:p w14:paraId="20B48D3A" w14:textId="77777777" w:rsidR="005035CE" w:rsidRDefault="005035CE" w:rsidP="005035CE">
      <w:pPr>
        <w:pStyle w:val="ListBullet"/>
        <w:tabs>
          <w:tab w:val="clear" w:pos="357"/>
        </w:tabs>
        <w:spacing w:before="0" w:line="276" w:lineRule="auto"/>
        <w:ind w:left="360" w:hanging="360"/>
        <w:textboxTightWrap w:val="allLines"/>
      </w:pPr>
      <w:r>
        <w:t>Relevance to specific commission objectives.</w:t>
      </w:r>
    </w:p>
    <w:p w14:paraId="6AB9D8F1" w14:textId="77777777" w:rsidR="007B462E" w:rsidRDefault="007B462E" w:rsidP="00BA57D4">
      <w:pPr>
        <w:pStyle w:val="ListBullet2"/>
      </w:pPr>
      <w:r>
        <w:t>Alignment of the artist's medium and portfolio with the artwork opportunity.</w:t>
      </w:r>
    </w:p>
    <w:p w14:paraId="4FDDC384" w14:textId="76C498D2" w:rsidR="007B462E" w:rsidRDefault="007B462E" w:rsidP="00BA57D4">
      <w:pPr>
        <w:pStyle w:val="ListBullet2"/>
      </w:pPr>
      <w:r>
        <w:t>Alignment with cultural and community considerations.</w:t>
      </w:r>
    </w:p>
    <w:p w14:paraId="5272D876" w14:textId="36261BAC" w:rsidR="000034D5" w:rsidRDefault="009D4CB1" w:rsidP="007B2BE1">
      <w:pPr>
        <w:pStyle w:val="ListBullet"/>
        <w:tabs>
          <w:tab w:val="clear" w:pos="357"/>
        </w:tabs>
        <w:spacing w:before="0" w:line="276" w:lineRule="auto"/>
        <w:ind w:left="360" w:hanging="360"/>
        <w:textboxTightWrap w:val="allLines"/>
      </w:pPr>
      <w:r>
        <w:t>Relevant a</w:t>
      </w:r>
      <w:r w:rsidR="000034D5">
        <w:t>rtistic medium and technical approach</w:t>
      </w:r>
      <w:r w:rsidR="006E7DFD">
        <w:t xml:space="preserve"> </w:t>
      </w:r>
      <w:r w:rsidR="0022107B">
        <w:t>with</w:t>
      </w:r>
      <w:r w:rsidR="006E7DFD">
        <w:t xml:space="preserve"> the commission</w:t>
      </w:r>
      <w:r w:rsidR="007B2BE1">
        <w:t>.</w:t>
      </w:r>
    </w:p>
    <w:p w14:paraId="1E724FC2" w14:textId="1521A569" w:rsidR="000034D5" w:rsidRDefault="000034D5" w:rsidP="0038462A">
      <w:pPr>
        <w:pStyle w:val="ListBullet"/>
        <w:tabs>
          <w:tab w:val="clear" w:pos="357"/>
        </w:tabs>
        <w:spacing w:before="0" w:line="276" w:lineRule="auto"/>
        <w:ind w:left="360" w:hanging="360"/>
        <w:textboxTightWrap w:val="allLines"/>
      </w:pPr>
      <w:r>
        <w:t>Relevan</w:t>
      </w:r>
      <w:r w:rsidR="00D3131D">
        <w:t xml:space="preserve">t </w:t>
      </w:r>
      <w:r>
        <w:t>previous experience to the proposed commission</w:t>
      </w:r>
      <w:r w:rsidR="007B2BE1">
        <w:t>.</w:t>
      </w:r>
    </w:p>
    <w:p w14:paraId="43B256D8" w14:textId="7535EC11" w:rsidR="00ED6609" w:rsidRDefault="00E03F0B" w:rsidP="00576EC3">
      <w:pPr>
        <w:pStyle w:val="Heading3"/>
        <w:ind w:left="576" w:hanging="576"/>
      </w:pPr>
      <w:r>
        <w:t xml:space="preserve">Stage 3: </w:t>
      </w:r>
      <w:r w:rsidR="00576EC3">
        <w:t xml:space="preserve">Request for </w:t>
      </w:r>
      <w:r w:rsidR="00FE0655">
        <w:t>quote</w:t>
      </w:r>
    </w:p>
    <w:p w14:paraId="5C8205EB" w14:textId="62C41294" w:rsidR="00983885" w:rsidRDefault="00272DBA" w:rsidP="00D02A90">
      <w:r>
        <w:t xml:space="preserve">Artists </w:t>
      </w:r>
      <w:r w:rsidR="009E7AFA">
        <w:t xml:space="preserve">from the </w:t>
      </w:r>
      <w:r w:rsidR="00BE593B">
        <w:t>eligible</w:t>
      </w:r>
      <w:r w:rsidR="009E7AFA">
        <w:t xml:space="preserve"> list will be </w:t>
      </w:r>
      <w:r w:rsidR="009D0B22">
        <w:t>s</w:t>
      </w:r>
      <w:r w:rsidR="00983885">
        <w:t xml:space="preserve">hortlisted </w:t>
      </w:r>
      <w:r w:rsidR="00BE593B">
        <w:t xml:space="preserve">and </w:t>
      </w:r>
      <w:r w:rsidR="00983885">
        <w:t>invited to</w:t>
      </w:r>
      <w:r w:rsidR="009A2BE5">
        <w:t xml:space="preserve"> submit an Offer </w:t>
      </w:r>
      <w:r w:rsidR="00A720DB">
        <w:t xml:space="preserve">for </w:t>
      </w:r>
      <w:r w:rsidR="00640400" w:rsidRPr="00640400">
        <w:t>specific commissions that relate to their fi</w:t>
      </w:r>
      <w:r w:rsidR="00BE593B">
        <w:t>e</w:t>
      </w:r>
      <w:r w:rsidR="00640400" w:rsidRPr="00640400">
        <w:t>ld of expertise.</w:t>
      </w:r>
    </w:p>
    <w:p w14:paraId="29973942" w14:textId="7ED2A30A" w:rsidR="006930F3" w:rsidRPr="00E03267" w:rsidRDefault="00345241" w:rsidP="006930F3">
      <w:pPr>
        <w:pStyle w:val="Heading3"/>
        <w:ind w:left="576" w:hanging="576"/>
      </w:pPr>
      <w:r>
        <w:t>1</w:t>
      </w:r>
      <w:r w:rsidR="006930F3" w:rsidRPr="00E03267">
        <w:t xml:space="preserve">: Preliminary </w:t>
      </w:r>
      <w:r w:rsidR="00FE0655">
        <w:t>d</w:t>
      </w:r>
      <w:r w:rsidR="006930F3" w:rsidRPr="00E03267">
        <w:t xml:space="preserve">esign </w:t>
      </w:r>
      <w:r w:rsidR="00FE0655">
        <w:t>c</w:t>
      </w:r>
      <w:r w:rsidR="006930F3" w:rsidRPr="00E03267">
        <w:t>oncepts</w:t>
      </w:r>
    </w:p>
    <w:p w14:paraId="297C734E" w14:textId="53E27E82" w:rsidR="006930F3" w:rsidRDefault="006930F3" w:rsidP="006930F3">
      <w:pPr>
        <w:pStyle w:val="ListBullet"/>
        <w:tabs>
          <w:tab w:val="clear" w:pos="357"/>
        </w:tabs>
        <w:spacing w:before="0" w:line="276" w:lineRule="auto"/>
        <w:ind w:left="360" w:hanging="360"/>
        <w:textboxTightWrap w:val="allLines"/>
      </w:pPr>
      <w:r>
        <w:t xml:space="preserve">Shortlisted artists will be </w:t>
      </w:r>
      <w:r w:rsidR="002126FF">
        <w:t xml:space="preserve">invited via a </w:t>
      </w:r>
      <w:r w:rsidR="00497A76">
        <w:t xml:space="preserve">request for quote </w:t>
      </w:r>
      <w:r w:rsidR="002126FF">
        <w:t xml:space="preserve">and </w:t>
      </w:r>
      <w:r>
        <w:t xml:space="preserve">asked to provide initial concept idea/s based on themes </w:t>
      </w:r>
      <w:r w:rsidR="00900053">
        <w:t>outlined in an artist brief.</w:t>
      </w:r>
    </w:p>
    <w:p w14:paraId="26603CC2" w14:textId="77777777" w:rsidR="006930F3" w:rsidRDefault="006930F3" w:rsidP="006930F3">
      <w:pPr>
        <w:pStyle w:val="ListBullet"/>
        <w:tabs>
          <w:tab w:val="clear" w:pos="357"/>
        </w:tabs>
        <w:spacing w:before="0" w:line="276" w:lineRule="auto"/>
        <w:ind w:left="360" w:hanging="360"/>
        <w:textboxTightWrap w:val="allLines"/>
      </w:pPr>
      <w:r>
        <w:t>Shortlisted artists will receive a fee to support the creation of their initial concept/s.</w:t>
      </w:r>
    </w:p>
    <w:p w14:paraId="5507B043" w14:textId="77777777" w:rsidR="006930F3" w:rsidRDefault="006930F3" w:rsidP="006930F3">
      <w:pPr>
        <w:pStyle w:val="ListBullet"/>
        <w:tabs>
          <w:tab w:val="clear" w:pos="357"/>
        </w:tabs>
        <w:spacing w:before="0" w:line="276" w:lineRule="auto"/>
        <w:ind w:left="360" w:hanging="360"/>
        <w:textboxTightWrap w:val="allLines"/>
      </w:pPr>
      <w:r>
        <w:t>Concepts will be reviewed and preferred artists selected.</w:t>
      </w:r>
    </w:p>
    <w:p w14:paraId="2301CB01" w14:textId="3C2FDE2C" w:rsidR="006930F3" w:rsidRDefault="00345241" w:rsidP="006930F3">
      <w:pPr>
        <w:pStyle w:val="Heading3"/>
        <w:ind w:left="576" w:hanging="576"/>
      </w:pPr>
      <w:r>
        <w:t>2</w:t>
      </w:r>
      <w:r w:rsidR="006930F3">
        <w:t xml:space="preserve">: Detailed </w:t>
      </w:r>
      <w:r w:rsidR="00B448E0">
        <w:t>d</w:t>
      </w:r>
      <w:r w:rsidR="006930F3">
        <w:t>esign</w:t>
      </w:r>
    </w:p>
    <w:p w14:paraId="16D59A44" w14:textId="33E1AEE5" w:rsidR="006930F3" w:rsidRDefault="006930F3" w:rsidP="006930F3">
      <w:pPr>
        <w:pStyle w:val="ListBullet"/>
        <w:tabs>
          <w:tab w:val="clear" w:pos="357"/>
        </w:tabs>
        <w:spacing w:before="0" w:line="276" w:lineRule="auto"/>
        <w:ind w:left="360" w:hanging="360"/>
        <w:textboxTightWrap w:val="allLines"/>
      </w:pPr>
      <w:r>
        <w:t xml:space="preserve">Selected artists </w:t>
      </w:r>
      <w:r w:rsidRPr="002F0C7B">
        <w:t xml:space="preserve">will </w:t>
      </w:r>
      <w:r w:rsidR="002F0C7B" w:rsidRPr="002F0C7B">
        <w:t xml:space="preserve">be contracted and will collaborate </w:t>
      </w:r>
      <w:r>
        <w:t>with project teams.</w:t>
      </w:r>
    </w:p>
    <w:p w14:paraId="1B8BDF53" w14:textId="77777777" w:rsidR="006930F3" w:rsidRDefault="006930F3" w:rsidP="006930F3">
      <w:pPr>
        <w:pStyle w:val="ListBullet"/>
        <w:tabs>
          <w:tab w:val="clear" w:pos="357"/>
        </w:tabs>
        <w:spacing w:before="0" w:line="276" w:lineRule="auto"/>
        <w:ind w:left="360" w:hanging="360"/>
        <w:textboxTightWrap w:val="allLines"/>
      </w:pPr>
      <w:r>
        <w:t>Artists develop final detailed designs.</w:t>
      </w:r>
    </w:p>
    <w:p w14:paraId="6003249A" w14:textId="77777777" w:rsidR="006930F3" w:rsidRDefault="006930F3" w:rsidP="006930F3">
      <w:pPr>
        <w:pStyle w:val="ListBullet"/>
        <w:tabs>
          <w:tab w:val="clear" w:pos="357"/>
        </w:tabs>
        <w:spacing w:before="0" w:line="276" w:lineRule="auto"/>
        <w:ind w:left="360" w:hanging="360"/>
        <w:textboxTightWrap w:val="allLines"/>
      </w:pPr>
      <w:r>
        <w:t>Agreed commission fees will be paid for completed designs.</w:t>
      </w:r>
    </w:p>
    <w:p w14:paraId="73A023A6" w14:textId="24754708" w:rsidR="006930F3" w:rsidRPr="007E2E6F" w:rsidRDefault="006930F3" w:rsidP="006930F3">
      <w:pPr>
        <w:pStyle w:val="ListBullet"/>
        <w:tabs>
          <w:tab w:val="clear" w:pos="357"/>
        </w:tabs>
        <w:spacing w:before="0" w:line="276" w:lineRule="auto"/>
        <w:ind w:left="360" w:hanging="360"/>
        <w:textboxTightWrap w:val="allLines"/>
      </w:pPr>
      <w:r>
        <w:t>By mutual agreement</w:t>
      </w:r>
      <w:r w:rsidR="004335F5" w:rsidRPr="004335F5">
        <w:t xml:space="preserve"> and with appropriate remuneration</w:t>
      </w:r>
      <w:r>
        <w:t xml:space="preserve">, licensing agreements for some artwork may be negotiated with Artists for the purpose of replication of artwork designs across </w:t>
      </w:r>
      <w:r w:rsidR="004335F5">
        <w:t xml:space="preserve">other </w:t>
      </w:r>
      <w:r>
        <w:t>locations and/or media.</w:t>
      </w:r>
    </w:p>
    <w:p w14:paraId="6184933C" w14:textId="77777777" w:rsidR="006930F3" w:rsidRPr="00E03267" w:rsidRDefault="006930F3" w:rsidP="000259EA">
      <w:pPr>
        <w:pStyle w:val="NumberedHeading2"/>
      </w:pPr>
      <w:bookmarkStart w:id="16" w:name="_Toc216875485"/>
      <w:bookmarkStart w:id="17" w:name="_Toc243034433"/>
      <w:r w:rsidRPr="00E03267">
        <w:t>What you need to submit</w:t>
      </w:r>
      <w:bookmarkEnd w:id="16"/>
      <w:bookmarkEnd w:id="17"/>
    </w:p>
    <w:p w14:paraId="36114F6C" w14:textId="77777777" w:rsidR="006930F3" w:rsidRPr="00561AB0" w:rsidRDefault="006930F3" w:rsidP="000259EA">
      <w:pPr>
        <w:pStyle w:val="NumberedHeading3"/>
      </w:pPr>
      <w:r>
        <w:t>Biographical statement (maximum of 100 words)</w:t>
      </w:r>
    </w:p>
    <w:p w14:paraId="5120A7EB" w14:textId="77777777" w:rsidR="006930F3" w:rsidRDefault="006930F3" w:rsidP="006930F3">
      <w:pPr>
        <w:pStyle w:val="ListBullet"/>
        <w:tabs>
          <w:tab w:val="clear" w:pos="357"/>
        </w:tabs>
        <w:spacing w:before="0" w:line="276" w:lineRule="auto"/>
        <w:ind w:left="360" w:hanging="360"/>
        <w:textboxTightWrap w:val="allLines"/>
      </w:pPr>
      <w:r>
        <w:t>Tell us about yourself.</w:t>
      </w:r>
    </w:p>
    <w:p w14:paraId="6CD6B95C" w14:textId="22BDF5BA" w:rsidR="006930F3" w:rsidRDefault="006930F3" w:rsidP="006930F3">
      <w:pPr>
        <w:pStyle w:val="ListBullet"/>
        <w:tabs>
          <w:tab w:val="clear" w:pos="357"/>
        </w:tabs>
        <w:spacing w:before="0" w:line="276" w:lineRule="auto"/>
        <w:ind w:left="360" w:hanging="360"/>
        <w:textboxTightWrap w:val="allLines"/>
      </w:pPr>
      <w:r>
        <w:t xml:space="preserve">Briefly describe your connection to </w:t>
      </w:r>
      <w:r w:rsidR="0081337C">
        <w:t>the health service</w:t>
      </w:r>
      <w:r>
        <w:t xml:space="preserve"> (e.g., family, heritage, residence etc).</w:t>
      </w:r>
    </w:p>
    <w:p w14:paraId="0491FA35" w14:textId="77777777" w:rsidR="006930F3" w:rsidRDefault="006930F3" w:rsidP="000259EA">
      <w:pPr>
        <w:pStyle w:val="NumberedHeading3"/>
      </w:pPr>
      <w:r>
        <w:t>Resume (maximum of 2 pages)</w:t>
      </w:r>
    </w:p>
    <w:p w14:paraId="6F38796D" w14:textId="77777777" w:rsidR="006930F3" w:rsidRPr="0035652B" w:rsidRDefault="006930F3" w:rsidP="006930F3">
      <w:pPr>
        <w:pStyle w:val="BodyText"/>
      </w:pPr>
      <w:r>
        <w:t>Including:</w:t>
      </w:r>
    </w:p>
    <w:p w14:paraId="649730F3" w14:textId="15BE0EA0" w:rsidR="006930F3" w:rsidRDefault="006930F3" w:rsidP="006930F3">
      <w:pPr>
        <w:pStyle w:val="ListBullet"/>
        <w:tabs>
          <w:tab w:val="clear" w:pos="357"/>
        </w:tabs>
        <w:spacing w:before="0" w:line="276" w:lineRule="auto"/>
        <w:ind w:left="360" w:hanging="360"/>
        <w:textboxTightWrap w:val="allLines"/>
      </w:pPr>
      <w:r>
        <w:t xml:space="preserve">Contact details and </w:t>
      </w:r>
      <w:r w:rsidR="002D342B">
        <w:t>Australian Business Number (</w:t>
      </w:r>
      <w:r>
        <w:t>ABN</w:t>
      </w:r>
      <w:r w:rsidR="002D342B">
        <w:t>)</w:t>
      </w:r>
      <w:r w:rsidR="0046558E">
        <w:t>.</w:t>
      </w:r>
    </w:p>
    <w:p w14:paraId="173DB8EA" w14:textId="36E30255" w:rsidR="006930F3" w:rsidRDefault="006930F3" w:rsidP="006930F3">
      <w:pPr>
        <w:pStyle w:val="ListBullet"/>
        <w:tabs>
          <w:tab w:val="clear" w:pos="357"/>
        </w:tabs>
        <w:spacing w:before="0" w:line="276" w:lineRule="auto"/>
        <w:ind w:left="360" w:hanging="360"/>
        <w:textboxTightWrap w:val="allLines"/>
      </w:pPr>
      <w:r>
        <w:lastRenderedPageBreak/>
        <w:t>Experience and education</w:t>
      </w:r>
      <w:r w:rsidR="0046558E">
        <w:t>.</w:t>
      </w:r>
    </w:p>
    <w:p w14:paraId="35EBAC4B" w14:textId="3DDD4B40" w:rsidR="006930F3" w:rsidRDefault="006930F3" w:rsidP="006930F3">
      <w:pPr>
        <w:pStyle w:val="ListBullet"/>
        <w:tabs>
          <w:tab w:val="clear" w:pos="357"/>
        </w:tabs>
        <w:spacing w:before="0" w:line="276" w:lineRule="auto"/>
        <w:ind w:left="360" w:hanging="360"/>
        <w:textboxTightWrap w:val="allLines"/>
      </w:pPr>
      <w:r>
        <w:t>Exhibitions</w:t>
      </w:r>
      <w:r w:rsidR="0046558E">
        <w:t>.</w:t>
      </w:r>
    </w:p>
    <w:p w14:paraId="2D3D976F" w14:textId="167D6FC0" w:rsidR="006930F3" w:rsidRDefault="006930F3" w:rsidP="006930F3">
      <w:pPr>
        <w:pStyle w:val="ListBullet"/>
        <w:tabs>
          <w:tab w:val="clear" w:pos="357"/>
        </w:tabs>
        <w:spacing w:before="0" w:line="276" w:lineRule="auto"/>
        <w:ind w:left="360" w:hanging="360"/>
        <w:textboxTightWrap w:val="allLines"/>
      </w:pPr>
      <w:r>
        <w:t>Links to website, portfolio, social media, etc. (if available)</w:t>
      </w:r>
      <w:r w:rsidR="00F44413">
        <w:t>.</w:t>
      </w:r>
    </w:p>
    <w:p w14:paraId="2EE73D2A" w14:textId="77777777" w:rsidR="006930F3" w:rsidRDefault="006930F3" w:rsidP="000259EA">
      <w:pPr>
        <w:pStyle w:val="NumberedHeading3"/>
      </w:pPr>
      <w:r>
        <w:t>Artwork samples (maximum of 5 images)</w:t>
      </w:r>
    </w:p>
    <w:p w14:paraId="782244CD" w14:textId="6C88B683" w:rsidR="006930F3" w:rsidRDefault="006930F3" w:rsidP="006930F3">
      <w:pPr>
        <w:pStyle w:val="ListBullet"/>
        <w:tabs>
          <w:tab w:val="clear" w:pos="357"/>
        </w:tabs>
        <w:spacing w:before="0" w:line="276" w:lineRule="auto"/>
        <w:ind w:left="360" w:hanging="360"/>
        <w:textboxTightWrap w:val="allLines"/>
      </w:pPr>
      <w:r>
        <w:t xml:space="preserve">Provide up to </w:t>
      </w:r>
      <w:r w:rsidR="0046558E">
        <w:t>five (</w:t>
      </w:r>
      <w:r>
        <w:t>5</w:t>
      </w:r>
      <w:r w:rsidR="0046558E">
        <w:t>)</w:t>
      </w:r>
      <w:r>
        <w:t xml:space="preserve"> high-quality images of past artworks that may be of interest to this project</w:t>
      </w:r>
      <w:r w:rsidR="00656B17">
        <w:t>.</w:t>
      </w:r>
    </w:p>
    <w:p w14:paraId="55B676CA" w14:textId="539B3D3A" w:rsidR="006930F3" w:rsidRPr="007E2E6F" w:rsidRDefault="006930F3" w:rsidP="006930F3">
      <w:pPr>
        <w:pStyle w:val="ListBullet"/>
        <w:tabs>
          <w:tab w:val="clear" w:pos="357"/>
        </w:tabs>
        <w:spacing w:before="0" w:line="276" w:lineRule="auto"/>
        <w:ind w:left="360" w:hanging="360"/>
        <w:textboxTightWrap w:val="allLines"/>
      </w:pPr>
      <w:r>
        <w:t xml:space="preserve">You </w:t>
      </w:r>
      <w:r w:rsidRPr="00656B17">
        <w:t>do not</w:t>
      </w:r>
      <w:r>
        <w:t xml:space="preserve"> need to create anything new for th</w:t>
      </w:r>
      <w:r w:rsidR="002F1A22">
        <w:t xml:space="preserve">e registration of interest </w:t>
      </w:r>
      <w:r>
        <w:t>stage.</w:t>
      </w:r>
    </w:p>
    <w:p w14:paraId="53F80936" w14:textId="676F2DA7" w:rsidR="006930F3" w:rsidRDefault="006930F3" w:rsidP="000259EA">
      <w:pPr>
        <w:pStyle w:val="NumberedHeading3"/>
      </w:pPr>
      <w:r>
        <w:t xml:space="preserve">Registration of </w:t>
      </w:r>
      <w:r w:rsidR="00916E67">
        <w:t>i</w:t>
      </w:r>
      <w:r>
        <w:t xml:space="preserve">nterest </w:t>
      </w:r>
      <w:r w:rsidR="00916E67">
        <w:t xml:space="preserve">response </w:t>
      </w:r>
      <w:r>
        <w:t>form</w:t>
      </w:r>
      <w:r w:rsidR="00916E67">
        <w:t>s</w:t>
      </w:r>
    </w:p>
    <w:p w14:paraId="6D8630AF" w14:textId="7590DAE3" w:rsidR="006930F3" w:rsidRDefault="006930F3" w:rsidP="006930F3">
      <w:pPr>
        <w:pStyle w:val="ListBullet"/>
        <w:tabs>
          <w:tab w:val="clear" w:pos="357"/>
        </w:tabs>
        <w:spacing w:before="0" w:line="276" w:lineRule="auto"/>
        <w:ind w:left="360" w:hanging="360"/>
        <w:textboxTightWrap w:val="allLines"/>
      </w:pPr>
      <w:r>
        <w:t xml:space="preserve">Complete the </w:t>
      </w:r>
      <w:r w:rsidR="009A5200">
        <w:t xml:space="preserve">registration of interest </w:t>
      </w:r>
      <w:r w:rsidR="00916E67">
        <w:t>r</w:t>
      </w:r>
      <w:r w:rsidR="009A5200">
        <w:t xml:space="preserve">esponse </w:t>
      </w:r>
      <w:r w:rsidR="00916E67">
        <w:t>f</w:t>
      </w:r>
      <w:r>
        <w:t>orm</w:t>
      </w:r>
      <w:r w:rsidR="009A5200">
        <w:t>s</w:t>
      </w:r>
      <w:r>
        <w:t>.</w:t>
      </w:r>
    </w:p>
    <w:p w14:paraId="5006A222" w14:textId="373A5421" w:rsidR="006930F3" w:rsidRDefault="006930F3" w:rsidP="006A1E3A">
      <w:pPr>
        <w:pStyle w:val="ListBullet"/>
        <w:tabs>
          <w:tab w:val="clear" w:pos="357"/>
        </w:tabs>
        <w:spacing w:before="0" w:line="276" w:lineRule="auto"/>
        <w:ind w:left="360" w:hanging="360"/>
        <w:textboxTightWrap w:val="allLines"/>
      </w:pPr>
      <w:r>
        <w:t xml:space="preserve">If you need help on any aspect of the </w:t>
      </w:r>
      <w:r w:rsidR="00916E67">
        <w:t xml:space="preserve">registration of interest response </w:t>
      </w:r>
      <w:r>
        <w:t xml:space="preserve">form, please </w:t>
      </w:r>
      <w:r w:rsidR="00C72006">
        <w:t>contact HIQ</w:t>
      </w:r>
      <w:r>
        <w:t xml:space="preserve"> </w:t>
      </w:r>
      <w:r w:rsidR="005B0A7C">
        <w:t xml:space="preserve">via </w:t>
      </w:r>
      <w:r>
        <w:t>the contact details below.</w:t>
      </w:r>
    </w:p>
    <w:p w14:paraId="2986D63C" w14:textId="4E931D69" w:rsidR="006930F3" w:rsidRPr="0035652B" w:rsidRDefault="006930F3" w:rsidP="000259EA">
      <w:pPr>
        <w:pStyle w:val="NumberedHeading2"/>
      </w:pPr>
      <w:bookmarkStart w:id="18" w:name="_Toc216875486"/>
      <w:bookmarkStart w:id="19" w:name="_Toc243034434"/>
      <w:r>
        <w:t xml:space="preserve">How to submit your </w:t>
      </w:r>
      <w:r w:rsidR="00E43902">
        <w:t>r</w:t>
      </w:r>
      <w:r>
        <w:t xml:space="preserve">egistration of </w:t>
      </w:r>
      <w:r w:rsidR="00E43902">
        <w:t>i</w:t>
      </w:r>
      <w:r>
        <w:t>nterest</w:t>
      </w:r>
      <w:bookmarkEnd w:id="18"/>
      <w:bookmarkEnd w:id="19"/>
    </w:p>
    <w:p w14:paraId="7BD579B1" w14:textId="26F054F1" w:rsidR="006930F3" w:rsidRDefault="006930F3">
      <w:pPr>
        <w:pStyle w:val="ListBullet"/>
        <w:numPr>
          <w:ilvl w:val="0"/>
          <w:numId w:val="50"/>
        </w:numPr>
        <w:tabs>
          <w:tab w:val="clear" w:pos="357"/>
        </w:tabs>
        <w:spacing w:before="0" w:line="276" w:lineRule="auto"/>
        <w:textboxTightWrap w:val="allLines"/>
      </w:pPr>
      <w:r>
        <w:t xml:space="preserve">Upload and email your completed </w:t>
      </w:r>
      <w:r w:rsidR="00E43902">
        <w:t xml:space="preserve">registration of interest </w:t>
      </w:r>
      <w:r>
        <w:t xml:space="preserve">documents to </w:t>
      </w:r>
      <w:hyperlink r:id="rId16" w:history="1">
        <w:r w:rsidR="002C072C" w:rsidRPr="00810E9B">
          <w:rPr>
            <w:rStyle w:val="Hyperlink"/>
          </w:rPr>
          <w:t>HIQProcurement@health.qld.gov.au</w:t>
        </w:r>
      </w:hyperlink>
      <w:r w:rsidR="002C072C">
        <w:t xml:space="preserve"> or VendorPanel</w:t>
      </w:r>
      <w:r w:rsidRPr="002C072C">
        <w:t>.</w:t>
      </w:r>
    </w:p>
    <w:p w14:paraId="47AA7BBA" w14:textId="2E36DAC3" w:rsidR="006930F3" w:rsidRPr="00187602" w:rsidRDefault="006930F3">
      <w:pPr>
        <w:pStyle w:val="ListBullet"/>
        <w:numPr>
          <w:ilvl w:val="0"/>
          <w:numId w:val="50"/>
        </w:numPr>
        <w:tabs>
          <w:tab w:val="clear" w:pos="357"/>
        </w:tabs>
        <w:spacing w:before="0" w:line="276" w:lineRule="auto"/>
        <w:textboxTightWrap w:val="allLines"/>
      </w:pPr>
      <w:r>
        <w:t xml:space="preserve">Address your email to </w:t>
      </w:r>
      <w:r w:rsidR="00F16982">
        <w:t>Jordan Cardenas</w:t>
      </w:r>
      <w:r w:rsidR="00187602" w:rsidRPr="00187602">
        <w:t>.</w:t>
      </w:r>
    </w:p>
    <w:p w14:paraId="7259754B" w14:textId="36CAF132" w:rsidR="006930F3" w:rsidRDefault="006930F3" w:rsidP="33B63A9F">
      <w:pPr>
        <w:pStyle w:val="ListBullet"/>
        <w:tabs>
          <w:tab w:val="clear" w:pos="357"/>
        </w:tabs>
        <w:spacing w:before="0" w:line="276" w:lineRule="auto"/>
        <w:textboxTightWrap w:val="allLines"/>
      </w:pPr>
      <w:r>
        <w:t xml:space="preserve">Submit your </w:t>
      </w:r>
      <w:r w:rsidR="006313E0">
        <w:t>registration of interest</w:t>
      </w:r>
      <w:r w:rsidR="006313E0" w:rsidRPr="00187602">
        <w:t xml:space="preserve"> </w:t>
      </w:r>
      <w:r w:rsidRPr="00187602">
        <w:t xml:space="preserve">by </w:t>
      </w:r>
      <w:r w:rsidR="00187602">
        <w:t xml:space="preserve">2.00pm on </w:t>
      </w:r>
      <w:r w:rsidR="005B7218">
        <w:t>Wednesday, 11</w:t>
      </w:r>
      <w:r w:rsidR="005B7218" w:rsidRPr="00A35205">
        <w:t xml:space="preserve"> November </w:t>
      </w:r>
      <w:r w:rsidR="2D82E7F3" w:rsidRPr="00F16982">
        <w:t>2026</w:t>
      </w:r>
      <w:r w:rsidR="00187602">
        <w:t>.</w:t>
      </w:r>
    </w:p>
    <w:p w14:paraId="6CF5BF92" w14:textId="37635D1A" w:rsidR="006930F3" w:rsidRDefault="00467CA9" w:rsidP="006930F3">
      <w:pPr>
        <w:pStyle w:val="BodyText"/>
        <w:rPr>
          <w:b/>
          <w:bCs/>
        </w:rPr>
      </w:pPr>
      <w:r>
        <w:rPr>
          <w:b/>
          <w:bCs/>
        </w:rPr>
        <w:t>Note: l</w:t>
      </w:r>
      <w:r w:rsidR="006930F3" w:rsidRPr="003606DF">
        <w:rPr>
          <w:b/>
          <w:bCs/>
        </w:rPr>
        <w:t>ate or incomplete submissions may not be considered.</w:t>
      </w:r>
    </w:p>
    <w:p w14:paraId="2AC331A9" w14:textId="441B9026" w:rsidR="006930F3" w:rsidRDefault="006930F3" w:rsidP="006930F3">
      <w:pPr>
        <w:pStyle w:val="BodyText"/>
      </w:pPr>
      <w:r w:rsidRPr="005F422F">
        <w:t xml:space="preserve">It is important to note that </w:t>
      </w:r>
      <w:r w:rsidR="00467CA9">
        <w:t>HIQ</w:t>
      </w:r>
      <w:r w:rsidRPr="005F422F">
        <w:t xml:space="preserve"> are not asking artists to submit ideas or concepts during</w:t>
      </w:r>
      <w:r>
        <w:t xml:space="preserve"> the </w:t>
      </w:r>
      <w:r w:rsidR="00BF4042">
        <w:t xml:space="preserve">registration of interest </w:t>
      </w:r>
      <w:r>
        <w:t>process</w:t>
      </w:r>
      <w:r w:rsidR="004D0573">
        <w:t>.</w:t>
      </w:r>
    </w:p>
    <w:p w14:paraId="1D54F058" w14:textId="77777777" w:rsidR="006930F3" w:rsidRDefault="006930F3" w:rsidP="007747AE">
      <w:pPr>
        <w:pStyle w:val="NumberedHeading2"/>
      </w:pPr>
      <w:bookmarkStart w:id="20" w:name="_Toc216875487"/>
      <w:bookmarkStart w:id="21" w:name="_Toc243034435"/>
      <w:r>
        <w:t>Information session</w:t>
      </w:r>
      <w:bookmarkEnd w:id="20"/>
      <w:bookmarkEnd w:id="21"/>
    </w:p>
    <w:p w14:paraId="5E95328A" w14:textId="23193328" w:rsidR="006930F3" w:rsidRDefault="006930F3" w:rsidP="006930F3">
      <w:pPr>
        <w:pStyle w:val="BodyText"/>
      </w:pPr>
      <w:r>
        <w:t xml:space="preserve">For </w:t>
      </w:r>
      <w:r w:rsidR="00910B29">
        <w:t>a</w:t>
      </w:r>
      <w:r>
        <w:t xml:space="preserve">rtists (or their representatives) who would like to ask questions about this opportunity and the procurement process in person, an </w:t>
      </w:r>
      <w:r w:rsidR="00512EC6">
        <w:t>a</w:t>
      </w:r>
      <w:r>
        <w:t>rtist information session will</w:t>
      </w:r>
      <w:r w:rsidRPr="009A7145">
        <w:t xml:space="preserve"> </w:t>
      </w:r>
      <w:r w:rsidR="009A7145" w:rsidRPr="009A7145">
        <w:t>be held online via a Teams link:</w:t>
      </w:r>
    </w:p>
    <w:p w14:paraId="1B291089" w14:textId="515BC103" w:rsidR="00FF030F" w:rsidRDefault="00FF030F" w:rsidP="00FF030F">
      <w:r>
        <w:t>Artists</w:t>
      </w:r>
      <w:r w:rsidRPr="00F369BF">
        <w:t xml:space="preserve"> </w:t>
      </w:r>
      <w:r>
        <w:t xml:space="preserve">are invited to attend an online artist information </w:t>
      </w:r>
      <w:r w:rsidR="00104751">
        <w:t>session</w:t>
      </w:r>
      <w:r>
        <w:t xml:space="preserve">. The </w:t>
      </w:r>
      <w:r w:rsidR="00104751">
        <w:t xml:space="preserve">information session </w:t>
      </w:r>
      <w:r>
        <w:t>will be held at:</w:t>
      </w:r>
    </w:p>
    <w:p w14:paraId="116C1E81" w14:textId="5480AA04" w:rsidR="00FF030F" w:rsidRDefault="00FF030F" w:rsidP="00FF030F">
      <w:pPr>
        <w:tabs>
          <w:tab w:val="left" w:pos="1418"/>
        </w:tabs>
      </w:pPr>
      <w:r>
        <w:t>Location:</w:t>
      </w:r>
      <w:r>
        <w:tab/>
      </w:r>
      <w:r w:rsidRPr="00104751">
        <w:t>via Microsoft Teams</w:t>
      </w:r>
    </w:p>
    <w:p w14:paraId="7BDB0052" w14:textId="25FD8247" w:rsidR="00FF030F" w:rsidRDefault="00FF030F" w:rsidP="00FF030F">
      <w:pPr>
        <w:tabs>
          <w:tab w:val="left" w:pos="1418"/>
        </w:tabs>
      </w:pPr>
      <w:r>
        <w:t>Time/Date:</w:t>
      </w:r>
      <w:r>
        <w:tab/>
      </w:r>
      <w:r w:rsidR="00E1439E">
        <w:t>4</w:t>
      </w:r>
      <w:r w:rsidR="00104751">
        <w:t xml:space="preserve">.00pm on </w:t>
      </w:r>
      <w:r w:rsidR="00A74F74">
        <w:rPr>
          <w:sz w:val="20"/>
        </w:rPr>
        <w:t>Wednes</w:t>
      </w:r>
      <w:r w:rsidR="0049411F">
        <w:rPr>
          <w:sz w:val="20"/>
        </w:rPr>
        <w:t>day</w:t>
      </w:r>
      <w:r w:rsidR="00996226">
        <w:rPr>
          <w:sz w:val="20"/>
        </w:rPr>
        <w:t xml:space="preserve">, </w:t>
      </w:r>
      <w:r w:rsidR="00E1439E">
        <w:rPr>
          <w:sz w:val="20"/>
        </w:rPr>
        <w:t>4th</w:t>
      </w:r>
      <w:r w:rsidR="00996226" w:rsidRPr="00A35205">
        <w:rPr>
          <w:sz w:val="20"/>
        </w:rPr>
        <w:t xml:space="preserve"> </w:t>
      </w:r>
      <w:r w:rsidR="00E1439E">
        <w:rPr>
          <w:sz w:val="20"/>
        </w:rPr>
        <w:t>November</w:t>
      </w:r>
      <w:r w:rsidR="00996226" w:rsidRPr="00A35205">
        <w:rPr>
          <w:sz w:val="20"/>
        </w:rPr>
        <w:t xml:space="preserve"> 2026</w:t>
      </w:r>
    </w:p>
    <w:p w14:paraId="677E949F" w14:textId="3E9D3993" w:rsidR="00FF030F" w:rsidRDefault="00170C8A" w:rsidP="00FF030F">
      <w:pPr>
        <w:spacing w:line="276" w:lineRule="auto"/>
      </w:pPr>
      <w:r>
        <w:t>Artists</w:t>
      </w:r>
      <w:r w:rsidR="00FF030F" w:rsidRPr="00F369BF">
        <w:t xml:space="preserve"> are to email </w:t>
      </w:r>
      <w:r w:rsidR="00FF030F">
        <w:t xml:space="preserve">to </w:t>
      </w:r>
      <w:r w:rsidR="00FF030F" w:rsidRPr="008656DE">
        <w:t>t</w:t>
      </w:r>
      <w:r w:rsidR="00FF030F">
        <w:t xml:space="preserve">he Contact Officer </w:t>
      </w:r>
      <w:r w:rsidR="00FF030F" w:rsidRPr="00F369BF">
        <w:t>by</w:t>
      </w:r>
      <w:r w:rsidR="00AA7A99">
        <w:t xml:space="preserve"> </w:t>
      </w:r>
      <w:r w:rsidR="00E27840">
        <w:t xml:space="preserve">2.00pm on </w:t>
      </w:r>
      <w:r w:rsidR="00783586">
        <w:t>Friday</w:t>
      </w:r>
      <w:r w:rsidR="00E27840">
        <w:t xml:space="preserve">, </w:t>
      </w:r>
      <w:r w:rsidR="00D506AD">
        <w:t>30</w:t>
      </w:r>
      <w:r w:rsidR="00635488">
        <w:t xml:space="preserve"> October 2026</w:t>
      </w:r>
      <w:r w:rsidR="00FF030F">
        <w:t xml:space="preserve"> with </w:t>
      </w:r>
      <w:r>
        <w:t>your</w:t>
      </w:r>
      <w:r w:rsidR="00FF030F" w:rsidRPr="00F369BF">
        <w:t xml:space="preserve"> name </w:t>
      </w:r>
      <w:r w:rsidR="00687687">
        <w:t>or your representatives name and email address</w:t>
      </w:r>
      <w:r w:rsidR="00F01514">
        <w:t xml:space="preserve"> indicating</w:t>
      </w:r>
      <w:r w:rsidR="004A286A">
        <w:t xml:space="preserve"> your intention to</w:t>
      </w:r>
      <w:r w:rsidR="00FF030F">
        <w:t xml:space="preserve"> </w:t>
      </w:r>
      <w:r w:rsidR="00FF030F" w:rsidRPr="00F369BF">
        <w:t xml:space="preserve">attend the </w:t>
      </w:r>
      <w:r w:rsidR="004A286A">
        <w:t>information session</w:t>
      </w:r>
      <w:r w:rsidR="00FF030F" w:rsidRPr="001805EF">
        <w:t>.</w:t>
      </w:r>
      <w:r w:rsidR="004A286A">
        <w:t xml:space="preserve"> A Microsoft Teams invite will be sent </w:t>
      </w:r>
      <w:r w:rsidR="00687687">
        <w:t>confirming your attendance.</w:t>
      </w:r>
    </w:p>
    <w:p w14:paraId="0C60F7F6" w14:textId="77777777" w:rsidR="002B50B2" w:rsidRDefault="002B50B2" w:rsidP="00FF030F">
      <w:pPr>
        <w:spacing w:line="276" w:lineRule="auto"/>
        <w:rPr>
          <w:rFonts w:ascii="Arial" w:eastAsia="Calibri" w:hAnsi="Arial" w:cs="Times New Roman (Body CS)"/>
          <w:b/>
          <w:bCs/>
          <w:noProof/>
          <w:color w:val="3B3838"/>
          <w:spacing w:val="-2"/>
          <w:kern w:val="21"/>
          <w:sz w:val="23"/>
          <w:szCs w:val="23"/>
          <w:lang w:val="en-GB"/>
          <w14:numSpacing w14:val="proportional"/>
        </w:rPr>
      </w:pPr>
    </w:p>
    <w:p w14:paraId="60429801" w14:textId="4889310F" w:rsidR="00580E31" w:rsidRPr="00F44413" w:rsidRDefault="00580E31" w:rsidP="00F44413">
      <w:pPr>
        <w:pBdr>
          <w:top w:val="single" w:sz="4" w:space="19" w:color="F9E7E7"/>
          <w:left w:val="single" w:sz="4" w:space="25" w:color="F9E7E7"/>
          <w:bottom w:val="single" w:sz="4" w:space="19" w:color="F9E7E7"/>
          <w:right w:val="single" w:sz="4" w:space="25" w:color="F9E7E7"/>
        </w:pBdr>
        <w:shd w:val="clear" w:color="auto" w:fill="005EB8" w:themeFill="accent1"/>
        <w:tabs>
          <w:tab w:val="left" w:pos="1486"/>
          <w:tab w:val="left" w:pos="4876"/>
        </w:tabs>
        <w:spacing w:before="360" w:after="360" w:line="276" w:lineRule="auto"/>
        <w:ind w:left="567" w:right="567"/>
        <w:contextualSpacing/>
        <w:jc w:val="center"/>
        <w:textboxTightWrap w:val="allLines"/>
        <w:rPr>
          <w:rFonts w:ascii="Arial" w:eastAsia="Calibri" w:hAnsi="Arial" w:cs="Times New Roman (Body CS)"/>
          <w:iCs/>
          <w:noProof/>
          <w:color w:val="FFFFFF" w:themeColor="background1"/>
          <w:spacing w:val="-2"/>
          <w:kern w:val="21"/>
          <w:sz w:val="23"/>
          <w:szCs w:val="23"/>
          <w:lang w:val="en-GB"/>
          <w14:numSpacing w14:val="proportional"/>
        </w:rPr>
      </w:pPr>
      <w:r w:rsidRPr="00F44413">
        <w:rPr>
          <w:rFonts w:ascii="Arial" w:eastAsia="Calibri" w:hAnsi="Arial" w:cs="Times New Roman (Body CS)"/>
          <w:b/>
          <w:bCs/>
          <w:iCs/>
          <w:noProof/>
          <w:color w:val="FFFFFF" w:themeColor="background1"/>
          <w:spacing w:val="-2"/>
          <w:kern w:val="21"/>
          <w:sz w:val="23"/>
          <w:szCs w:val="23"/>
          <w:lang w:val="en-GB"/>
          <w14:numSpacing w14:val="proportional"/>
        </w:rPr>
        <w:t xml:space="preserve">Need help or have questions? </w:t>
      </w:r>
      <w:r w:rsidRPr="00F44413">
        <w:rPr>
          <w:rFonts w:ascii="Arial" w:eastAsia="Calibri" w:hAnsi="Arial" w:cs="Times New Roman (Body CS)"/>
          <w:iCs/>
          <w:noProof/>
          <w:color w:val="FFFFFF" w:themeColor="background1"/>
          <w:spacing w:val="-2"/>
          <w:kern w:val="21"/>
          <w:sz w:val="23"/>
          <w:szCs w:val="23"/>
          <w:lang w:val="en-GB"/>
          <w14:numSpacing w14:val="proportional"/>
        </w:rPr>
        <w:t xml:space="preserve">Reach out to the </w:t>
      </w:r>
      <w:r w:rsidR="00735005">
        <w:rPr>
          <w:rFonts w:ascii="Arial" w:eastAsia="Calibri" w:hAnsi="Arial" w:cs="Times New Roman (Body CS)"/>
          <w:iCs/>
          <w:noProof/>
          <w:color w:val="FFFFFF" w:themeColor="background1"/>
          <w:spacing w:val="-2"/>
          <w:kern w:val="21"/>
          <w:sz w:val="23"/>
          <w:szCs w:val="23"/>
          <w:lang w:val="en-GB"/>
          <w14:numSpacing w14:val="proportional"/>
        </w:rPr>
        <w:t>c</w:t>
      </w:r>
      <w:r w:rsidRPr="00F44413">
        <w:rPr>
          <w:rFonts w:ascii="Arial" w:eastAsia="Calibri" w:hAnsi="Arial" w:cs="Times New Roman (Body CS)"/>
          <w:iCs/>
          <w:noProof/>
          <w:color w:val="FFFFFF" w:themeColor="background1"/>
          <w:spacing w:val="-2"/>
          <w:kern w:val="21"/>
          <w:sz w:val="23"/>
          <w:szCs w:val="23"/>
          <w:lang w:val="en-GB"/>
          <w14:numSpacing w14:val="proportional"/>
        </w:rPr>
        <w:t xml:space="preserve">ontact at </w:t>
      </w:r>
      <w:hyperlink r:id="rId17" w:history="1">
        <w:r w:rsidRPr="00F44413">
          <w:rPr>
            <w:rFonts w:ascii="Arial" w:eastAsia="Calibri" w:hAnsi="Arial" w:cs="Times New Roman (Body CS)"/>
            <w:iCs/>
            <w:noProof/>
            <w:color w:val="FFFFFF" w:themeColor="background1"/>
            <w:spacing w:val="-2"/>
            <w:kern w:val="21"/>
            <w:sz w:val="23"/>
            <w:szCs w:val="23"/>
            <w:u w:val="single"/>
            <w:lang w:val="en-GB"/>
            <w14:numSpacing w14:val="proportional"/>
          </w:rPr>
          <w:t>HIQProcurement@health.qld.gov.au</w:t>
        </w:r>
      </w:hyperlink>
      <w:r w:rsidRPr="00F44413">
        <w:rPr>
          <w:rFonts w:ascii="Arial" w:eastAsia="Calibri" w:hAnsi="Arial" w:cs="Times New Roman (Body CS)"/>
          <w:iCs/>
          <w:noProof/>
          <w:color w:val="FFFFFF" w:themeColor="background1"/>
          <w:spacing w:val="-2"/>
          <w:kern w:val="21"/>
          <w:sz w:val="23"/>
          <w:szCs w:val="23"/>
          <w:lang w:val="en-GB"/>
          <w14:numSpacing w14:val="proportional"/>
        </w:rPr>
        <w:t xml:space="preserve"> before the deadline.</w:t>
      </w:r>
    </w:p>
    <w:p w14:paraId="0C0716E1" w14:textId="77777777" w:rsidR="00217D22" w:rsidRDefault="00217D22" w:rsidP="00580E31">
      <w:pPr>
        <w:spacing w:before="0" w:line="240" w:lineRule="auto"/>
        <w:rPr>
          <w:rFonts w:ascii="Arial" w:eastAsia="Calibri" w:hAnsi="Arial" w:cs="Arial"/>
          <w:color w:val="3B3838"/>
          <w:szCs w:val="24"/>
          <w:lang w:eastAsia="en-AU"/>
        </w:rPr>
      </w:pPr>
    </w:p>
    <w:p w14:paraId="75CE575F" w14:textId="77777777" w:rsidR="00F44413" w:rsidRPr="00580E31" w:rsidRDefault="00F44413" w:rsidP="00580E31">
      <w:pPr>
        <w:spacing w:before="0" w:line="240" w:lineRule="auto"/>
        <w:rPr>
          <w:rFonts w:ascii="Arial" w:eastAsia="Calibri" w:hAnsi="Arial" w:cs="Arial"/>
          <w:color w:val="3B3838"/>
          <w:szCs w:val="24"/>
          <w:lang w:eastAsia="en-AU"/>
        </w:rPr>
        <w:sectPr w:rsidR="00F44413" w:rsidRPr="00580E31" w:rsidSect="00580E31">
          <w:footerReference w:type="first" r:id="rId18"/>
          <w:pgSz w:w="11900" w:h="16840"/>
          <w:pgMar w:top="1531" w:right="1155" w:bottom="1531" w:left="1105" w:header="709" w:footer="709" w:gutter="0"/>
          <w:cols w:space="708"/>
          <w:titlePg/>
          <w:docGrid w:linePitch="360"/>
        </w:sectPr>
      </w:pPr>
    </w:p>
    <w:p w14:paraId="3D4D36BE" w14:textId="71556356" w:rsidR="00580E31" w:rsidRDefault="00DE2AD3" w:rsidP="0072572F">
      <w:pPr>
        <w:pStyle w:val="Heading1"/>
      </w:pPr>
      <w:bookmarkStart w:id="22" w:name="_Toc243034436"/>
      <w:r w:rsidRPr="0072572F">
        <w:lastRenderedPageBreak/>
        <w:t>R</w:t>
      </w:r>
      <w:r w:rsidR="003F2196">
        <w:t>esponse Form</w:t>
      </w:r>
      <w:r w:rsidRPr="0072572F">
        <w:t xml:space="preserve"> 1 </w:t>
      </w:r>
      <w:r w:rsidR="003C0D9E">
        <w:t>Supplier</w:t>
      </w:r>
      <w:r w:rsidR="005F1084">
        <w:t xml:space="preserve"> </w:t>
      </w:r>
      <w:r w:rsidR="00AB6CA4">
        <w:t>information</w:t>
      </w:r>
      <w:bookmarkEnd w:id="22"/>
    </w:p>
    <w:p w14:paraId="3600D1BE" w14:textId="77777777" w:rsidR="009A3AB0" w:rsidRPr="005F1084" w:rsidRDefault="009A3AB0" w:rsidP="009A3AB0">
      <w:pPr>
        <w:spacing w:before="0" w:line="240" w:lineRule="auto"/>
        <w:rPr>
          <w:rFonts w:ascii="Arial" w:eastAsia="Calibri" w:hAnsi="Arial" w:cs="Arial"/>
          <w:bCs/>
          <w:lang w:eastAsia="en-AU"/>
        </w:rPr>
      </w:pPr>
      <w:r w:rsidRPr="005F1084">
        <w:rPr>
          <w:rFonts w:ascii="Arial" w:eastAsia="Calibri" w:hAnsi="Arial" w:cs="Arial"/>
          <w:bCs/>
          <w:lang w:eastAsia="en-AU"/>
        </w:rPr>
        <w:t>The information in the Response Forms are required for registration purposes.</w:t>
      </w:r>
    </w:p>
    <w:p w14:paraId="587B2DCE" w14:textId="6768B264" w:rsidR="009A3AB0" w:rsidRPr="005F1084" w:rsidRDefault="009A3AB0" w:rsidP="009A3AB0">
      <w:pPr>
        <w:spacing w:before="0" w:line="240" w:lineRule="auto"/>
        <w:rPr>
          <w:rFonts w:ascii="Arial" w:eastAsia="Calibri" w:hAnsi="Arial" w:cs="Arial"/>
          <w:bCs/>
          <w:szCs w:val="24"/>
          <w:lang w:eastAsia="en-AU"/>
        </w:rPr>
      </w:pPr>
      <w:r w:rsidRPr="005F1084">
        <w:rPr>
          <w:rFonts w:ascii="Arial" w:eastAsia="Calibri" w:hAnsi="Arial" w:cs="Arial"/>
          <w:bCs/>
          <w:lang w:eastAsia="en-AU"/>
        </w:rPr>
        <w:t xml:space="preserve">As the </w:t>
      </w:r>
      <w:r w:rsidR="003C0D9E">
        <w:rPr>
          <w:rFonts w:ascii="Arial" w:eastAsia="Calibri" w:hAnsi="Arial" w:cs="Arial"/>
          <w:bCs/>
          <w:lang w:eastAsia="en-AU"/>
        </w:rPr>
        <w:t>Supplier</w:t>
      </w:r>
      <w:r w:rsidRPr="005F1084">
        <w:rPr>
          <w:rFonts w:ascii="Arial" w:eastAsia="Calibri" w:hAnsi="Arial" w:cs="Arial"/>
          <w:bCs/>
          <w:lang w:eastAsia="en-AU"/>
        </w:rPr>
        <w:t>, please respond to all questions in these Response Forms. All information in these Response Forms must be complete, accurate, up to date and not misleading.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8"/>
        <w:gridCol w:w="1895"/>
        <w:gridCol w:w="3617"/>
      </w:tblGrid>
      <w:tr w:rsidR="009A3AB0" w:rsidRPr="009A3AB0" w14:paraId="73592ABE" w14:textId="77777777" w:rsidTr="009A3AB0">
        <w:tc>
          <w:tcPr>
            <w:tcW w:w="5000" w:type="pct"/>
            <w:gridSpan w:val="3"/>
            <w:shd w:val="clear" w:color="auto" w:fill="005EB8"/>
          </w:tcPr>
          <w:p w14:paraId="08991221" w14:textId="1E546431" w:rsidR="009A3AB0" w:rsidRPr="009A3AB0" w:rsidRDefault="008C0EBA">
            <w:pPr>
              <w:numPr>
                <w:ilvl w:val="1"/>
                <w:numId w:val="52"/>
              </w:numPr>
              <w:spacing w:line="240" w:lineRule="auto"/>
              <w:ind w:left="567" w:hanging="567"/>
              <w:rPr>
                <w:rFonts w:ascii="Arial" w:eastAsia="Calibri" w:hAnsi="Arial" w:cs="Arial"/>
                <w:b/>
                <w:color w:val="FFFFFF"/>
                <w:szCs w:val="21"/>
                <w:lang w:eastAsia="en-AU"/>
              </w:rPr>
            </w:pPr>
            <w:r>
              <w:rPr>
                <w:rFonts w:ascii="Arial" w:eastAsia="Calibri" w:hAnsi="Arial" w:cs="Arial"/>
                <w:b/>
                <w:snapToGrid w:val="0"/>
                <w:color w:val="FFFFFF"/>
                <w:szCs w:val="21"/>
                <w:lang w:eastAsia="en-AU"/>
              </w:rPr>
              <w:t>Supplier</w:t>
            </w:r>
            <w:r w:rsidR="009A3AB0" w:rsidRPr="009A3AB0">
              <w:rPr>
                <w:rFonts w:ascii="Arial" w:eastAsia="Calibri" w:hAnsi="Arial" w:cs="Arial"/>
                <w:b/>
                <w:snapToGrid w:val="0"/>
                <w:color w:val="FFFFFF"/>
                <w:szCs w:val="21"/>
                <w:lang w:eastAsia="en-AU"/>
              </w:rPr>
              <w:t xml:space="preserve"> Details</w:t>
            </w:r>
          </w:p>
        </w:tc>
      </w:tr>
      <w:tr w:rsidR="009A3AB0" w:rsidRPr="009A3AB0" w14:paraId="1EC53928" w14:textId="77777777" w:rsidTr="009A3AB0">
        <w:tc>
          <w:tcPr>
            <w:tcW w:w="2138" w:type="pct"/>
            <w:shd w:val="clear" w:color="auto" w:fill="F2F2F2"/>
          </w:tcPr>
          <w:p w14:paraId="3EC9A20D" w14:textId="70D1BCFA"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 xml:space="preserve">Please specify the legal entity type of the </w:t>
            </w:r>
            <w:r w:rsidR="0033364F">
              <w:rPr>
                <w:rFonts w:ascii="Arial" w:eastAsia="Calibri" w:hAnsi="Arial" w:cs="Arial"/>
                <w:bCs/>
                <w:szCs w:val="21"/>
                <w:lang w:eastAsia="en-AU"/>
              </w:rPr>
              <w:t>Supplier</w:t>
            </w:r>
          </w:p>
        </w:tc>
        <w:tc>
          <w:tcPr>
            <w:tcW w:w="984" w:type="pct"/>
            <w:tcBorders>
              <w:right w:val="single" w:sz="4" w:space="0" w:color="E7E6E6"/>
            </w:tcBorders>
          </w:tcPr>
          <w:p w14:paraId="585A9D45" w14:textId="77777777" w:rsidR="009A3AB0" w:rsidRPr="005F1084" w:rsidRDefault="009A3AB0" w:rsidP="009A3AB0">
            <w:pPr>
              <w:keepLines/>
              <w:tabs>
                <w:tab w:val="left" w:pos="1450"/>
                <w:tab w:val="left" w:pos="4473"/>
              </w:tabs>
              <w:spacing w:line="240" w:lineRule="auto"/>
              <w:rPr>
                <w:rFonts w:ascii="Arial" w:eastAsia="Calibri" w:hAnsi="Arial" w:cs="Arial"/>
                <w:szCs w:val="21"/>
                <w:lang w:eastAsia="en-AU"/>
              </w:rPr>
            </w:pPr>
            <w:r w:rsidRPr="005F1084">
              <w:rPr>
                <w:rFonts w:ascii="Arial" w:eastAsia="Calibri" w:hAnsi="Arial" w:cs="Arial"/>
                <w:szCs w:val="21"/>
                <w:lang w:eastAsia="en-AU"/>
              </w:rPr>
              <w:t>Individual</w:t>
            </w:r>
            <w:r w:rsidRPr="005F1084">
              <w:rPr>
                <w:rFonts w:ascii="Arial" w:eastAsia="Calibri" w:hAnsi="Arial" w:cs="Arial"/>
                <w:szCs w:val="21"/>
                <w:lang w:eastAsia="en-AU"/>
              </w:rPr>
              <w:tab/>
            </w:r>
            <w:sdt>
              <w:sdtPr>
                <w:rPr>
                  <w:rFonts w:ascii="Arial" w:eastAsia="Calibri" w:hAnsi="Arial" w:cs="Arial"/>
                  <w:szCs w:val="21"/>
                  <w:lang w:eastAsia="en-AU"/>
                </w:rPr>
                <w:id w:val="1914200692"/>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p w14:paraId="27504406" w14:textId="77777777" w:rsidR="009A3AB0" w:rsidRPr="005F1084" w:rsidRDefault="009A3AB0" w:rsidP="009A3AB0">
            <w:pPr>
              <w:keepLines/>
              <w:tabs>
                <w:tab w:val="left" w:pos="1450"/>
                <w:tab w:val="left" w:pos="4473"/>
              </w:tabs>
              <w:spacing w:line="240" w:lineRule="auto"/>
              <w:rPr>
                <w:rFonts w:ascii="Arial" w:eastAsia="Calibri" w:hAnsi="Arial" w:cs="Arial"/>
                <w:szCs w:val="21"/>
                <w:lang w:eastAsia="en-AU"/>
              </w:rPr>
            </w:pPr>
            <w:r w:rsidRPr="005F1084">
              <w:rPr>
                <w:rFonts w:ascii="Arial" w:eastAsia="Calibri" w:hAnsi="Arial" w:cs="Arial"/>
                <w:szCs w:val="21"/>
                <w:lang w:eastAsia="en-AU"/>
              </w:rPr>
              <w:t>Partnership</w:t>
            </w:r>
            <w:r w:rsidRPr="005F1084">
              <w:rPr>
                <w:rFonts w:ascii="Arial" w:eastAsia="Calibri" w:hAnsi="Arial" w:cs="Arial"/>
                <w:szCs w:val="21"/>
                <w:lang w:eastAsia="en-AU"/>
              </w:rPr>
              <w:tab/>
            </w:r>
            <w:sdt>
              <w:sdtPr>
                <w:rPr>
                  <w:rFonts w:ascii="Arial" w:eastAsia="Calibri" w:hAnsi="Arial" w:cs="Arial"/>
                  <w:szCs w:val="21"/>
                  <w:lang w:eastAsia="en-AU"/>
                </w:rPr>
                <w:id w:val="-1929956500"/>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p w14:paraId="4D4E597E" w14:textId="77777777" w:rsidR="009A3AB0" w:rsidRPr="005F1084" w:rsidRDefault="009A3AB0" w:rsidP="009A3AB0">
            <w:pPr>
              <w:keepLines/>
              <w:tabs>
                <w:tab w:val="left" w:pos="1450"/>
                <w:tab w:val="left" w:pos="4473"/>
              </w:tabs>
              <w:spacing w:line="240" w:lineRule="auto"/>
              <w:rPr>
                <w:rFonts w:ascii="Arial" w:eastAsia="Calibri" w:hAnsi="Arial" w:cs="Arial"/>
                <w:szCs w:val="21"/>
                <w:lang w:eastAsia="en-AU"/>
              </w:rPr>
            </w:pPr>
            <w:r w:rsidRPr="005F1084">
              <w:rPr>
                <w:rFonts w:ascii="Arial" w:eastAsia="Calibri" w:hAnsi="Arial" w:cs="Arial"/>
                <w:szCs w:val="21"/>
                <w:lang w:eastAsia="en-AU"/>
              </w:rPr>
              <w:t>Trust</w:t>
            </w:r>
            <w:r w:rsidRPr="005F1084">
              <w:rPr>
                <w:rFonts w:ascii="Arial" w:eastAsia="Calibri" w:hAnsi="Arial" w:cs="Arial"/>
                <w:szCs w:val="21"/>
                <w:lang w:eastAsia="en-AU"/>
              </w:rPr>
              <w:tab/>
            </w:r>
            <w:sdt>
              <w:sdtPr>
                <w:rPr>
                  <w:rFonts w:ascii="Arial" w:eastAsia="Calibri" w:hAnsi="Arial" w:cs="Arial"/>
                  <w:szCs w:val="21"/>
                  <w:lang w:eastAsia="en-AU"/>
                </w:rPr>
                <w:id w:val="1160111500"/>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tc>
        <w:tc>
          <w:tcPr>
            <w:tcW w:w="1878" w:type="pct"/>
            <w:tcBorders>
              <w:left w:val="single" w:sz="4" w:space="0" w:color="E7E6E6"/>
            </w:tcBorders>
          </w:tcPr>
          <w:p w14:paraId="51CC2345" w14:textId="77777777" w:rsidR="009A3AB0" w:rsidRPr="005F1084" w:rsidRDefault="009A3AB0" w:rsidP="009A3AB0">
            <w:pPr>
              <w:keepLines/>
              <w:tabs>
                <w:tab w:val="right" w:pos="3317"/>
              </w:tabs>
              <w:spacing w:line="240" w:lineRule="auto"/>
              <w:rPr>
                <w:rFonts w:ascii="Arial" w:eastAsia="Calibri" w:hAnsi="Arial" w:cs="Arial"/>
                <w:szCs w:val="21"/>
                <w:lang w:eastAsia="en-AU"/>
              </w:rPr>
            </w:pPr>
            <w:r w:rsidRPr="005F1084">
              <w:rPr>
                <w:rFonts w:ascii="Arial" w:eastAsia="Calibri" w:hAnsi="Arial" w:cs="Arial"/>
                <w:szCs w:val="21"/>
                <w:lang w:eastAsia="en-AU"/>
              </w:rPr>
              <w:t>Company</w:t>
            </w:r>
            <w:r w:rsidRPr="005F1084">
              <w:rPr>
                <w:rFonts w:ascii="Arial" w:eastAsia="Calibri" w:hAnsi="Arial" w:cs="Arial"/>
                <w:szCs w:val="21"/>
                <w:lang w:eastAsia="en-AU"/>
              </w:rPr>
              <w:tab/>
            </w:r>
            <w:sdt>
              <w:sdtPr>
                <w:rPr>
                  <w:rFonts w:ascii="Arial" w:eastAsia="Calibri" w:hAnsi="Arial" w:cs="Arial"/>
                  <w:szCs w:val="21"/>
                  <w:lang w:eastAsia="en-AU"/>
                </w:rPr>
                <w:id w:val="-1992936687"/>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p w14:paraId="1F71E882" w14:textId="77777777" w:rsidR="009A3AB0" w:rsidRPr="005F1084" w:rsidRDefault="009A3AB0" w:rsidP="009A3AB0">
            <w:pPr>
              <w:keepLines/>
              <w:tabs>
                <w:tab w:val="right" w:pos="3317"/>
              </w:tabs>
              <w:spacing w:line="240" w:lineRule="auto"/>
              <w:rPr>
                <w:rFonts w:ascii="Arial" w:eastAsia="Calibri" w:hAnsi="Arial" w:cs="Arial"/>
                <w:szCs w:val="21"/>
                <w:lang w:eastAsia="en-AU"/>
              </w:rPr>
            </w:pPr>
            <w:r w:rsidRPr="005F1084">
              <w:rPr>
                <w:rFonts w:ascii="Arial" w:eastAsia="Calibri" w:hAnsi="Arial" w:cs="Arial"/>
                <w:szCs w:val="21"/>
                <w:lang w:eastAsia="en-AU"/>
              </w:rPr>
              <w:t>Overseas Incorporated Company</w:t>
            </w:r>
            <w:r w:rsidRPr="005F1084">
              <w:rPr>
                <w:rFonts w:ascii="Arial" w:eastAsia="Calibri" w:hAnsi="Arial" w:cs="Arial"/>
                <w:szCs w:val="21"/>
                <w:lang w:eastAsia="en-AU"/>
              </w:rPr>
              <w:tab/>
            </w:r>
            <w:sdt>
              <w:sdtPr>
                <w:rPr>
                  <w:rFonts w:ascii="Arial" w:eastAsia="Calibri" w:hAnsi="Arial" w:cs="Arial"/>
                  <w:szCs w:val="21"/>
                  <w:lang w:eastAsia="en-AU"/>
                </w:rPr>
                <w:id w:val="409965920"/>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p w14:paraId="6FF17FEA" w14:textId="77777777" w:rsidR="009A3AB0" w:rsidRPr="005F1084" w:rsidRDefault="009A3AB0" w:rsidP="009A3AB0">
            <w:pPr>
              <w:keepLines/>
              <w:tabs>
                <w:tab w:val="right" w:pos="3316"/>
              </w:tabs>
              <w:spacing w:line="240" w:lineRule="auto"/>
              <w:rPr>
                <w:rFonts w:ascii="Arial" w:eastAsia="Calibri" w:hAnsi="Arial" w:cs="Arial"/>
                <w:szCs w:val="21"/>
                <w:lang w:eastAsia="en-AU"/>
              </w:rPr>
            </w:pPr>
            <w:r w:rsidRPr="005F1084">
              <w:rPr>
                <w:rFonts w:ascii="Arial" w:eastAsia="Calibri" w:hAnsi="Arial" w:cs="Arial"/>
                <w:szCs w:val="21"/>
                <w:lang w:eastAsia="en-AU"/>
              </w:rPr>
              <w:t>Other – please specify</w:t>
            </w:r>
            <w:r w:rsidRPr="005F1084">
              <w:rPr>
                <w:rFonts w:ascii="Arial" w:eastAsia="Calibri" w:hAnsi="Arial" w:cs="Arial"/>
                <w:szCs w:val="21"/>
                <w:lang w:eastAsia="en-AU"/>
              </w:rPr>
              <w:tab/>
            </w:r>
            <w:sdt>
              <w:sdtPr>
                <w:rPr>
                  <w:rFonts w:ascii="Arial" w:eastAsia="Calibri" w:hAnsi="Arial" w:cs="Arial"/>
                  <w:szCs w:val="21"/>
                  <w:lang w:eastAsia="en-AU"/>
                </w:rPr>
                <w:id w:val="-845023498"/>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tc>
      </w:tr>
      <w:tr w:rsidR="009A3AB0" w:rsidRPr="009A3AB0" w14:paraId="4DB37CA7" w14:textId="77777777" w:rsidTr="009A3AB0">
        <w:tc>
          <w:tcPr>
            <w:tcW w:w="2138" w:type="pct"/>
            <w:shd w:val="clear" w:color="auto" w:fill="F2F2F2"/>
          </w:tcPr>
          <w:p w14:paraId="0F2E84D5" w14:textId="2B742445" w:rsidR="009A3AB0" w:rsidRPr="005F1084" w:rsidRDefault="009A3AB0">
            <w:pPr>
              <w:numPr>
                <w:ilvl w:val="0"/>
                <w:numId w:val="53"/>
              </w:numPr>
              <w:autoSpaceDE w:val="0"/>
              <w:autoSpaceDN w:val="0"/>
              <w:adjustRightInd w:val="0"/>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 xml:space="preserve">Please specify the legal name of the </w:t>
            </w:r>
            <w:r w:rsidR="0033364F">
              <w:rPr>
                <w:rFonts w:ascii="Arial" w:eastAsia="Calibri" w:hAnsi="Arial" w:cs="Arial"/>
                <w:bCs/>
                <w:szCs w:val="21"/>
                <w:lang w:eastAsia="en-AU"/>
              </w:rPr>
              <w:t>Supplier</w:t>
            </w:r>
          </w:p>
        </w:tc>
        <w:tc>
          <w:tcPr>
            <w:tcW w:w="2862" w:type="pct"/>
            <w:gridSpan w:val="2"/>
          </w:tcPr>
          <w:p w14:paraId="06AA95EE" w14:textId="19418F55" w:rsidR="009A3AB0" w:rsidRPr="005F1084" w:rsidRDefault="009A3AB0" w:rsidP="009A3AB0">
            <w:pPr>
              <w:keepLines/>
              <w:tabs>
                <w:tab w:val="left" w:pos="142"/>
              </w:tabs>
              <w:spacing w:line="240" w:lineRule="auto"/>
              <w:rPr>
                <w:rFonts w:ascii="Arial" w:eastAsia="Calibri" w:hAnsi="Arial" w:cs="Arial"/>
                <w:szCs w:val="21"/>
                <w:lang w:eastAsia="en-AU"/>
              </w:rPr>
            </w:pPr>
            <w:bookmarkStart w:id="23" w:name="Text86"/>
            <w:r w:rsidRPr="005F1084">
              <w:rPr>
                <w:rFonts w:ascii="Arial" w:eastAsia="Calibri" w:hAnsi="Arial" w:cs="Arial"/>
                <w:szCs w:val="21"/>
                <w:lang w:eastAsia="en-AU"/>
              </w:rPr>
              <w:t>[</w:t>
            </w:r>
            <w:r w:rsidRPr="005F1084">
              <w:rPr>
                <w:rFonts w:ascii="Arial" w:eastAsia="Calibri" w:hAnsi="Arial" w:cs="Arial"/>
                <w:szCs w:val="21"/>
                <w:highlight w:val="lightGray"/>
                <w:lang w:eastAsia="en-AU"/>
              </w:rPr>
              <w:t xml:space="preserve">insert legal name of </w:t>
            </w:r>
            <w:r w:rsidR="0033364F">
              <w:rPr>
                <w:rFonts w:ascii="Arial" w:eastAsia="Calibri" w:hAnsi="Arial" w:cs="Arial"/>
                <w:bCs/>
                <w:szCs w:val="21"/>
                <w:highlight w:val="lightGray"/>
                <w:lang w:eastAsia="en-AU"/>
              </w:rPr>
              <w:t>Supplier</w:t>
            </w:r>
            <w:bookmarkEnd w:id="23"/>
            <w:r w:rsidRPr="005F1084">
              <w:rPr>
                <w:rFonts w:ascii="Arial" w:eastAsia="Calibri" w:hAnsi="Arial" w:cs="Arial"/>
                <w:szCs w:val="21"/>
                <w:lang w:eastAsia="en-AU"/>
              </w:rPr>
              <w:t>]</w:t>
            </w:r>
          </w:p>
          <w:p w14:paraId="594687ED" w14:textId="26354989" w:rsidR="009A3AB0" w:rsidRPr="005F1084" w:rsidRDefault="009A3AB0" w:rsidP="009A3AB0">
            <w:pPr>
              <w:spacing w:line="240" w:lineRule="auto"/>
              <w:rPr>
                <w:rFonts w:ascii="Arial" w:eastAsia="Calibri" w:hAnsi="Arial" w:cs="Arial"/>
                <w:szCs w:val="21"/>
                <w:highlight w:val="lightGray"/>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 xml:space="preserve">If </w:t>
            </w:r>
            <w:r w:rsidR="0033364F">
              <w:rPr>
                <w:rFonts w:ascii="Arial" w:eastAsia="Calibri" w:hAnsi="Arial" w:cs="Arial"/>
                <w:bCs/>
                <w:szCs w:val="21"/>
                <w:highlight w:val="lightGray"/>
                <w:lang w:eastAsia="en-AU"/>
              </w:rPr>
              <w:t>Supplier</w:t>
            </w:r>
            <w:r w:rsidRPr="005F1084">
              <w:rPr>
                <w:rFonts w:ascii="Arial" w:eastAsia="Calibri" w:hAnsi="Arial" w:cs="Arial"/>
                <w:szCs w:val="21"/>
                <w:highlight w:val="lightGray"/>
                <w:lang w:eastAsia="en-AU"/>
              </w:rPr>
              <w:t xml:space="preserve"> is an individual - specify the full name (given names and surname) and address of each individual.</w:t>
            </w:r>
          </w:p>
          <w:p w14:paraId="01D97F58" w14:textId="3394AED4" w:rsidR="009A3AB0" w:rsidRPr="005F1084" w:rsidRDefault="009A3AB0" w:rsidP="009A3AB0">
            <w:pPr>
              <w:spacing w:line="240" w:lineRule="auto"/>
              <w:rPr>
                <w:rFonts w:ascii="Arial" w:eastAsia="Calibri" w:hAnsi="Arial" w:cs="Arial"/>
                <w:szCs w:val="21"/>
                <w:highlight w:val="lightGray"/>
                <w:lang w:eastAsia="en-AU"/>
              </w:rPr>
            </w:pPr>
            <w:r w:rsidRPr="005F1084">
              <w:rPr>
                <w:rFonts w:ascii="Arial" w:eastAsia="Calibri" w:hAnsi="Arial" w:cs="Arial"/>
                <w:szCs w:val="21"/>
                <w:highlight w:val="lightGray"/>
                <w:lang w:eastAsia="en-AU"/>
              </w:rPr>
              <w:t xml:space="preserve">If </w:t>
            </w:r>
            <w:r w:rsidR="0033364F">
              <w:rPr>
                <w:rFonts w:ascii="Arial" w:eastAsia="Calibri" w:hAnsi="Arial" w:cs="Arial"/>
                <w:bCs/>
                <w:szCs w:val="21"/>
                <w:highlight w:val="lightGray"/>
                <w:lang w:eastAsia="en-AU"/>
              </w:rPr>
              <w:t>Supplier</w:t>
            </w:r>
            <w:r w:rsidRPr="005F1084">
              <w:rPr>
                <w:rFonts w:ascii="Arial" w:eastAsia="Calibri" w:hAnsi="Arial" w:cs="Arial"/>
                <w:szCs w:val="21"/>
                <w:highlight w:val="lightGray"/>
                <w:lang w:eastAsia="en-AU"/>
              </w:rPr>
              <w:t xml:space="preserve"> is a partnership - specify the full name and address of each partner.</w:t>
            </w:r>
          </w:p>
          <w:p w14:paraId="0FF70A32" w14:textId="2F183218" w:rsidR="009A3AB0" w:rsidRPr="005F1084" w:rsidRDefault="009A3AB0" w:rsidP="009A3AB0">
            <w:pPr>
              <w:spacing w:line="240" w:lineRule="auto"/>
              <w:rPr>
                <w:rFonts w:ascii="Arial" w:eastAsia="Calibri" w:hAnsi="Arial" w:cs="Arial"/>
                <w:szCs w:val="21"/>
                <w:highlight w:val="lightGray"/>
                <w:lang w:eastAsia="en-AU"/>
              </w:rPr>
            </w:pPr>
            <w:r w:rsidRPr="005F1084">
              <w:rPr>
                <w:rFonts w:ascii="Arial" w:eastAsia="Calibri" w:hAnsi="Arial" w:cs="Arial"/>
                <w:szCs w:val="21"/>
                <w:highlight w:val="lightGray"/>
                <w:lang w:eastAsia="en-AU"/>
              </w:rPr>
              <w:t xml:space="preserve">If </w:t>
            </w:r>
            <w:r w:rsidR="0033364F">
              <w:rPr>
                <w:rFonts w:ascii="Arial" w:eastAsia="Calibri" w:hAnsi="Arial" w:cs="Arial"/>
                <w:bCs/>
                <w:szCs w:val="21"/>
                <w:highlight w:val="lightGray"/>
                <w:lang w:eastAsia="en-AU"/>
              </w:rPr>
              <w:t>Supplier</w:t>
            </w:r>
            <w:r w:rsidRPr="005F1084">
              <w:rPr>
                <w:rFonts w:ascii="Arial" w:eastAsia="Calibri" w:hAnsi="Arial" w:cs="Arial"/>
                <w:szCs w:val="21"/>
                <w:highlight w:val="lightGray"/>
                <w:lang w:eastAsia="en-AU"/>
              </w:rPr>
              <w:t xml:space="preserve"> is a company – specify the full company name.</w:t>
            </w:r>
          </w:p>
          <w:p w14:paraId="134ECEA0" w14:textId="06022AD9" w:rsidR="009A3AB0" w:rsidRPr="005F1084" w:rsidRDefault="009A3AB0" w:rsidP="009A3AB0">
            <w:pPr>
              <w:spacing w:line="240" w:lineRule="auto"/>
              <w:rPr>
                <w:rFonts w:ascii="Arial" w:eastAsia="Calibri" w:hAnsi="Arial" w:cs="Arial"/>
                <w:szCs w:val="21"/>
                <w:highlight w:val="lightGray"/>
                <w:lang w:eastAsia="en-AU"/>
              </w:rPr>
            </w:pPr>
            <w:r w:rsidRPr="005F1084">
              <w:rPr>
                <w:rFonts w:ascii="Arial" w:eastAsia="Calibri" w:hAnsi="Arial" w:cs="Arial"/>
                <w:szCs w:val="21"/>
                <w:highlight w:val="lightGray"/>
                <w:lang w:eastAsia="en-AU"/>
              </w:rPr>
              <w:t xml:space="preserve">If </w:t>
            </w:r>
            <w:r w:rsidR="0033364F">
              <w:rPr>
                <w:rFonts w:ascii="Arial" w:eastAsia="Calibri" w:hAnsi="Arial" w:cs="Arial"/>
                <w:bCs/>
                <w:szCs w:val="21"/>
                <w:highlight w:val="lightGray"/>
                <w:lang w:eastAsia="en-AU"/>
              </w:rPr>
              <w:t>Supplier</w:t>
            </w:r>
            <w:r w:rsidRPr="005F1084">
              <w:rPr>
                <w:rFonts w:ascii="Arial" w:eastAsia="Calibri" w:hAnsi="Arial" w:cs="Arial"/>
                <w:szCs w:val="21"/>
                <w:highlight w:val="lightGray"/>
                <w:lang w:eastAsia="en-AU"/>
              </w:rPr>
              <w:t xml:space="preserve"> is a trust - specify:</w:t>
            </w:r>
          </w:p>
          <w:p w14:paraId="51598BEB" w14:textId="77777777" w:rsidR="009A3AB0" w:rsidRPr="005F1084" w:rsidRDefault="009A3AB0">
            <w:pPr>
              <w:numPr>
                <w:ilvl w:val="0"/>
                <w:numId w:val="51"/>
              </w:numPr>
              <w:spacing w:line="240" w:lineRule="auto"/>
              <w:ind w:left="284" w:hanging="284"/>
              <w:rPr>
                <w:rFonts w:ascii="Arial" w:eastAsia="Calibri" w:hAnsi="Arial" w:cs="Arial"/>
                <w:szCs w:val="21"/>
                <w:highlight w:val="lightGray"/>
                <w:lang w:eastAsia="en-AU"/>
              </w:rPr>
            </w:pPr>
            <w:r w:rsidRPr="005F1084">
              <w:rPr>
                <w:rFonts w:ascii="Arial" w:eastAsia="Calibri" w:hAnsi="Arial" w:cs="Arial"/>
                <w:szCs w:val="21"/>
                <w:highlight w:val="lightGray"/>
                <w:lang w:eastAsia="en-AU"/>
              </w:rPr>
              <w:t>the legal name and address of each trustee authorised to make the Offer on behalf of the trust, and</w:t>
            </w:r>
          </w:p>
          <w:p w14:paraId="73598E42" w14:textId="77777777" w:rsidR="009A3AB0" w:rsidRPr="005F1084" w:rsidRDefault="009A3AB0">
            <w:pPr>
              <w:numPr>
                <w:ilvl w:val="0"/>
                <w:numId w:val="51"/>
              </w:numPr>
              <w:spacing w:line="240" w:lineRule="auto"/>
              <w:ind w:left="284" w:hanging="284"/>
              <w:rPr>
                <w:rFonts w:ascii="Arial" w:eastAsia="Calibri" w:hAnsi="Arial" w:cs="Arial"/>
                <w:szCs w:val="21"/>
                <w:lang w:eastAsia="en-AU"/>
              </w:rPr>
            </w:pPr>
            <w:r w:rsidRPr="005F1084">
              <w:rPr>
                <w:rFonts w:ascii="Arial" w:eastAsia="Calibri" w:hAnsi="Arial" w:cs="Arial"/>
                <w:szCs w:val="21"/>
                <w:highlight w:val="lightGray"/>
                <w:lang w:eastAsia="en-AU"/>
              </w:rPr>
              <w:t>the name of the trust.</w:t>
            </w:r>
            <w:r w:rsidRPr="005F1084">
              <w:rPr>
                <w:rFonts w:ascii="Arial" w:eastAsia="Calibri" w:hAnsi="Arial" w:cs="Arial"/>
                <w:szCs w:val="21"/>
                <w:lang w:eastAsia="en-AU"/>
              </w:rPr>
              <w:t>]</w:t>
            </w:r>
          </w:p>
        </w:tc>
      </w:tr>
      <w:tr w:rsidR="009A3AB0" w:rsidRPr="009A3AB0" w14:paraId="5AE2E557" w14:textId="77777777" w:rsidTr="009A3AB0">
        <w:tc>
          <w:tcPr>
            <w:tcW w:w="2138" w:type="pct"/>
            <w:shd w:val="clear" w:color="auto" w:fill="F2F2F2"/>
          </w:tcPr>
          <w:p w14:paraId="79C1E41D" w14:textId="56B9393C" w:rsidR="009A3AB0" w:rsidRPr="005F1084" w:rsidRDefault="00B64A65">
            <w:pPr>
              <w:numPr>
                <w:ilvl w:val="0"/>
                <w:numId w:val="53"/>
              </w:numPr>
              <w:autoSpaceDE w:val="0"/>
              <w:autoSpaceDN w:val="0"/>
              <w:adjustRightInd w:val="0"/>
              <w:spacing w:line="240" w:lineRule="auto"/>
              <w:ind w:left="340" w:hanging="340"/>
              <w:rPr>
                <w:rFonts w:ascii="Arial" w:eastAsia="Calibri" w:hAnsi="Arial" w:cs="Arial"/>
                <w:bCs/>
                <w:szCs w:val="21"/>
                <w:lang w:eastAsia="en-AU"/>
              </w:rPr>
            </w:pPr>
            <w:r>
              <w:rPr>
                <w:rFonts w:ascii="Arial" w:eastAsia="Calibri" w:hAnsi="Arial" w:cs="Arial"/>
                <w:bCs/>
                <w:szCs w:val="21"/>
                <w:lang w:eastAsia="en-AU"/>
              </w:rPr>
              <w:t>Supplier</w:t>
            </w:r>
            <w:r w:rsidR="009A3AB0" w:rsidRPr="005F1084">
              <w:rPr>
                <w:rFonts w:ascii="Arial" w:eastAsia="Calibri" w:hAnsi="Arial" w:cs="Arial"/>
                <w:bCs/>
                <w:szCs w:val="21"/>
                <w:lang w:eastAsia="en-AU"/>
              </w:rPr>
              <w:t>’s registered Business Name (if applicable)</w:t>
            </w:r>
          </w:p>
        </w:tc>
        <w:tc>
          <w:tcPr>
            <w:tcW w:w="2862" w:type="pct"/>
            <w:gridSpan w:val="2"/>
          </w:tcPr>
          <w:p w14:paraId="1E591763" w14:textId="77777777" w:rsidR="009A3AB0" w:rsidRPr="005F1084" w:rsidRDefault="009A3AB0" w:rsidP="009A3AB0">
            <w:pPr>
              <w:keepLines/>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1BCABC3E" w14:textId="77777777" w:rsidTr="009A3AB0">
        <w:tc>
          <w:tcPr>
            <w:tcW w:w="2138" w:type="pct"/>
            <w:shd w:val="clear" w:color="auto" w:fill="F2F2F2"/>
          </w:tcPr>
          <w:p w14:paraId="4D85132C" w14:textId="77777777"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Australian Company Number (ACN)</w:t>
            </w:r>
          </w:p>
        </w:tc>
        <w:tc>
          <w:tcPr>
            <w:tcW w:w="2862" w:type="pct"/>
            <w:gridSpan w:val="2"/>
          </w:tcPr>
          <w:p w14:paraId="053D4D4A"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b/>
                <w:szCs w:val="21"/>
                <w:lang w:eastAsia="en-AU"/>
              </w:rPr>
              <w:t>ACN:</w:t>
            </w:r>
            <w:r w:rsidRPr="005F1084">
              <w:rPr>
                <w:rFonts w:ascii="Arial" w:eastAsia="Calibri" w:hAnsi="Arial" w:cs="Arial"/>
                <w:szCs w:val="21"/>
                <w:lang w:eastAsia="en-AU"/>
              </w:rPr>
              <w:t xml:space="preserve"> </w:t>
            </w:r>
            <w:bookmarkStart w:id="24" w:name="Text88"/>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w:t>
            </w:r>
            <w:bookmarkEnd w:id="24"/>
            <w:r w:rsidRPr="005F1084">
              <w:rPr>
                <w:rFonts w:ascii="Arial" w:eastAsia="Calibri" w:hAnsi="Arial" w:cs="Arial"/>
                <w:szCs w:val="21"/>
                <w:lang w:eastAsia="en-AU"/>
              </w:rPr>
              <w:t>]</w:t>
            </w:r>
          </w:p>
        </w:tc>
      </w:tr>
      <w:tr w:rsidR="009A3AB0" w:rsidRPr="009A3AB0" w14:paraId="4656BC76" w14:textId="77777777" w:rsidTr="009A3AB0">
        <w:tc>
          <w:tcPr>
            <w:tcW w:w="2138" w:type="pct"/>
            <w:shd w:val="clear" w:color="auto" w:fill="F2F2F2"/>
          </w:tcPr>
          <w:p w14:paraId="4BA45E61" w14:textId="77777777"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Australian Business Number (ABN)</w:t>
            </w:r>
          </w:p>
        </w:tc>
        <w:tc>
          <w:tcPr>
            <w:tcW w:w="2862" w:type="pct"/>
            <w:gridSpan w:val="2"/>
          </w:tcPr>
          <w:p w14:paraId="7BC5907E"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b/>
                <w:szCs w:val="21"/>
                <w:lang w:eastAsia="en-AU"/>
              </w:rPr>
              <w:t>ABN:</w:t>
            </w:r>
            <w:r w:rsidRPr="005F1084">
              <w:rPr>
                <w:rFonts w:ascii="Arial" w:eastAsia="Calibri" w:hAnsi="Arial" w:cs="Arial"/>
                <w:szCs w:val="21"/>
                <w:lang w:eastAsia="en-AU"/>
              </w:rPr>
              <w:t xml:space="preserve"> [</w:t>
            </w:r>
            <w:r w:rsidRPr="005F1084">
              <w:rPr>
                <w:rFonts w:ascii="Arial" w:eastAsia="Calibri" w:hAnsi="Arial" w:cs="Arial"/>
                <w:szCs w:val="21"/>
                <w:highlight w:val="lightGray"/>
                <w:lang w:eastAsia="en-AU"/>
              </w:rPr>
              <w:t>insert</w:t>
            </w:r>
            <w:r w:rsidRPr="005F1084">
              <w:rPr>
                <w:rFonts w:ascii="Arial" w:eastAsia="Calibri" w:hAnsi="Arial" w:cs="Arial"/>
                <w:szCs w:val="21"/>
                <w:lang w:eastAsia="en-AU"/>
              </w:rPr>
              <w:t>]</w:t>
            </w:r>
          </w:p>
          <w:p w14:paraId="65452922" w14:textId="77777777" w:rsidR="009A3AB0" w:rsidRPr="005F1084" w:rsidRDefault="009A3AB0" w:rsidP="009A3AB0">
            <w:pPr>
              <w:tabs>
                <w:tab w:val="left" w:pos="142"/>
              </w:tabs>
              <w:spacing w:line="240" w:lineRule="auto"/>
              <w:rPr>
                <w:rFonts w:ascii="Arial" w:eastAsia="Calibri" w:hAnsi="Arial" w:cs="Arial"/>
                <w:b/>
                <w:szCs w:val="21"/>
                <w:lang w:eastAsia="en-AU"/>
              </w:rPr>
            </w:pPr>
            <w:r w:rsidRPr="005F1084">
              <w:rPr>
                <w:rFonts w:ascii="Arial" w:eastAsia="Calibri" w:hAnsi="Arial" w:cs="Arial"/>
                <w:b/>
                <w:szCs w:val="21"/>
                <w:lang w:eastAsia="en-AU"/>
              </w:rPr>
              <w:t>OR</w:t>
            </w:r>
          </w:p>
          <w:p w14:paraId="2947E4D4" w14:textId="5984E39C"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If no ABN – have you submitted a ‘</w:t>
            </w:r>
            <w:r w:rsidRPr="005F1084">
              <w:rPr>
                <w:rFonts w:ascii="Arial" w:eastAsia="Calibri" w:hAnsi="Arial" w:cs="Arial"/>
                <w:i/>
                <w:szCs w:val="21"/>
                <w:lang w:eastAsia="en-AU"/>
              </w:rPr>
              <w:t xml:space="preserve">Statement by a </w:t>
            </w:r>
            <w:r w:rsidR="0033364F">
              <w:rPr>
                <w:rFonts w:ascii="Arial" w:eastAsia="Calibri" w:hAnsi="Arial" w:cs="Arial"/>
                <w:i/>
                <w:szCs w:val="21"/>
                <w:lang w:eastAsia="en-AU"/>
              </w:rPr>
              <w:t>Supplier</w:t>
            </w:r>
            <w:r w:rsidRPr="005F1084">
              <w:rPr>
                <w:rFonts w:ascii="Arial" w:eastAsia="Calibri" w:hAnsi="Arial" w:cs="Arial"/>
                <w:i/>
                <w:szCs w:val="21"/>
                <w:lang w:eastAsia="en-AU"/>
              </w:rPr>
              <w:t xml:space="preserve"> – Reason for not quoting an Australian Business Number (ABN) to an enterprise</w:t>
            </w:r>
            <w:r w:rsidRPr="005F1084">
              <w:rPr>
                <w:rFonts w:ascii="Arial" w:eastAsia="Calibri" w:hAnsi="Arial" w:cs="Arial"/>
                <w:szCs w:val="21"/>
                <w:lang w:eastAsia="en-AU"/>
              </w:rPr>
              <w:t>’ form?</w:t>
            </w:r>
          </w:p>
          <w:p w14:paraId="46226CEF" w14:textId="77777777" w:rsidR="009A3AB0" w:rsidRPr="005F1084" w:rsidRDefault="009A3AB0" w:rsidP="009A3AB0">
            <w:pPr>
              <w:tabs>
                <w:tab w:val="left" w:pos="510"/>
              </w:tabs>
              <w:spacing w:line="240" w:lineRule="auto"/>
              <w:rPr>
                <w:rFonts w:ascii="Arial" w:eastAsia="Calibri" w:hAnsi="Arial" w:cs="Arial"/>
                <w:szCs w:val="21"/>
                <w:lang w:eastAsia="en-AU"/>
              </w:rPr>
            </w:pPr>
            <w:r w:rsidRPr="005F1084">
              <w:rPr>
                <w:rFonts w:ascii="Arial" w:eastAsia="Calibri" w:hAnsi="Arial" w:cs="Arial"/>
                <w:szCs w:val="21"/>
                <w:lang w:eastAsia="en-AU"/>
              </w:rPr>
              <w:t>Yes</w:t>
            </w:r>
            <w:r w:rsidRPr="005F1084">
              <w:rPr>
                <w:rFonts w:ascii="Arial" w:eastAsia="Calibri" w:hAnsi="Arial" w:cs="Arial"/>
                <w:szCs w:val="21"/>
                <w:lang w:eastAsia="en-AU"/>
              </w:rPr>
              <w:tab/>
            </w:r>
            <w:sdt>
              <w:sdtPr>
                <w:rPr>
                  <w:rFonts w:ascii="Arial" w:eastAsia="Calibri" w:hAnsi="Arial" w:cs="Arial"/>
                  <w:szCs w:val="21"/>
                  <w:lang w:eastAsia="en-AU"/>
                </w:rPr>
                <w:id w:val="-1874688952"/>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p w14:paraId="31B9F773" w14:textId="77777777" w:rsidR="009A3AB0" w:rsidRPr="005F1084" w:rsidRDefault="009A3AB0" w:rsidP="009A3AB0">
            <w:pPr>
              <w:tabs>
                <w:tab w:val="left" w:pos="510"/>
              </w:tabs>
              <w:spacing w:line="240" w:lineRule="auto"/>
              <w:rPr>
                <w:rFonts w:ascii="Arial" w:eastAsia="Calibri" w:hAnsi="Arial" w:cs="Arial"/>
                <w:szCs w:val="21"/>
                <w:lang w:eastAsia="en-AU"/>
              </w:rPr>
            </w:pPr>
            <w:r w:rsidRPr="005F1084">
              <w:rPr>
                <w:rFonts w:ascii="Arial" w:eastAsia="Calibri" w:hAnsi="Arial" w:cs="Arial"/>
                <w:bCs/>
                <w:szCs w:val="21"/>
                <w:lang w:eastAsia="en-AU"/>
              </w:rPr>
              <w:t>No</w:t>
            </w:r>
            <w:r w:rsidRPr="005F1084">
              <w:rPr>
                <w:rFonts w:ascii="Arial" w:eastAsia="Calibri" w:hAnsi="Arial" w:cs="Arial"/>
                <w:b/>
                <w:szCs w:val="21"/>
                <w:lang w:eastAsia="en-AU"/>
              </w:rPr>
              <w:tab/>
            </w:r>
            <w:sdt>
              <w:sdtPr>
                <w:rPr>
                  <w:rFonts w:ascii="Arial" w:eastAsia="Calibri" w:hAnsi="Arial" w:cs="Arial"/>
                  <w:szCs w:val="21"/>
                  <w:lang w:eastAsia="en-AU"/>
                </w:rPr>
                <w:id w:val="486514461"/>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tc>
      </w:tr>
      <w:tr w:rsidR="009A3AB0" w:rsidRPr="009A3AB0" w14:paraId="36E1E36E" w14:textId="77777777" w:rsidTr="009A3AB0">
        <w:tc>
          <w:tcPr>
            <w:tcW w:w="2138" w:type="pct"/>
            <w:shd w:val="clear" w:color="auto" w:fill="F2F2F2"/>
          </w:tcPr>
          <w:p w14:paraId="0888D1DD" w14:textId="582C34EE"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 xml:space="preserve">Is the </w:t>
            </w:r>
            <w:r w:rsidR="00B64A65">
              <w:rPr>
                <w:rFonts w:ascii="Arial" w:eastAsia="Calibri" w:hAnsi="Arial" w:cs="Arial"/>
                <w:bCs/>
                <w:szCs w:val="21"/>
                <w:lang w:eastAsia="en-AU"/>
              </w:rPr>
              <w:t>Supplier</w:t>
            </w:r>
            <w:r w:rsidR="00B64A65" w:rsidRPr="005F1084">
              <w:rPr>
                <w:rFonts w:ascii="Arial" w:eastAsia="Calibri" w:hAnsi="Arial" w:cs="Arial"/>
                <w:bCs/>
                <w:szCs w:val="21"/>
                <w:lang w:eastAsia="en-AU"/>
              </w:rPr>
              <w:t xml:space="preserve"> </w:t>
            </w:r>
            <w:r w:rsidRPr="005F1084">
              <w:rPr>
                <w:rFonts w:ascii="Arial" w:eastAsia="Calibri" w:hAnsi="Arial" w:cs="Arial"/>
                <w:bCs/>
                <w:szCs w:val="21"/>
                <w:lang w:eastAsia="en-AU"/>
              </w:rPr>
              <w:t>registered for GST?</w:t>
            </w:r>
          </w:p>
        </w:tc>
        <w:tc>
          <w:tcPr>
            <w:tcW w:w="2862" w:type="pct"/>
            <w:gridSpan w:val="2"/>
          </w:tcPr>
          <w:p w14:paraId="03E7BA58" w14:textId="77777777" w:rsidR="009A3AB0" w:rsidRPr="005F1084" w:rsidRDefault="009A3AB0" w:rsidP="009A3AB0">
            <w:pPr>
              <w:tabs>
                <w:tab w:val="left" w:pos="510"/>
              </w:tabs>
              <w:spacing w:line="240" w:lineRule="auto"/>
              <w:rPr>
                <w:rFonts w:ascii="Arial" w:eastAsia="Calibri" w:hAnsi="Arial" w:cs="Arial"/>
                <w:szCs w:val="21"/>
                <w:lang w:eastAsia="en-AU"/>
              </w:rPr>
            </w:pPr>
            <w:r w:rsidRPr="005F1084">
              <w:rPr>
                <w:rFonts w:ascii="Arial" w:eastAsia="Calibri" w:hAnsi="Arial" w:cs="Arial"/>
                <w:szCs w:val="21"/>
                <w:lang w:eastAsia="en-AU"/>
              </w:rPr>
              <w:t>Yes</w:t>
            </w:r>
            <w:r w:rsidRPr="005F1084">
              <w:rPr>
                <w:rFonts w:ascii="Arial" w:eastAsia="Calibri" w:hAnsi="Arial" w:cs="Arial"/>
                <w:szCs w:val="21"/>
                <w:lang w:eastAsia="en-AU"/>
              </w:rPr>
              <w:tab/>
            </w:r>
            <w:sdt>
              <w:sdtPr>
                <w:rPr>
                  <w:rFonts w:ascii="Arial" w:eastAsia="Calibri" w:hAnsi="Arial" w:cs="Arial"/>
                  <w:szCs w:val="21"/>
                  <w:lang w:eastAsia="en-AU"/>
                </w:rPr>
                <w:id w:val="-629465837"/>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p w14:paraId="6BE47824" w14:textId="77777777" w:rsidR="009A3AB0" w:rsidRPr="005F1084" w:rsidRDefault="009A3AB0" w:rsidP="009A3AB0">
            <w:pPr>
              <w:tabs>
                <w:tab w:val="left" w:pos="510"/>
              </w:tabs>
              <w:spacing w:line="240" w:lineRule="auto"/>
              <w:rPr>
                <w:rFonts w:ascii="Arial" w:eastAsia="Calibri" w:hAnsi="Arial" w:cs="Arial"/>
                <w:szCs w:val="21"/>
                <w:lang w:eastAsia="en-AU"/>
              </w:rPr>
            </w:pPr>
            <w:r w:rsidRPr="005F1084">
              <w:rPr>
                <w:rFonts w:ascii="Arial" w:eastAsia="Calibri" w:hAnsi="Arial" w:cs="Arial"/>
                <w:bCs/>
                <w:szCs w:val="21"/>
                <w:lang w:eastAsia="en-AU"/>
              </w:rPr>
              <w:t>No</w:t>
            </w:r>
            <w:r w:rsidRPr="005F1084">
              <w:rPr>
                <w:rFonts w:ascii="Arial" w:eastAsia="Calibri" w:hAnsi="Arial" w:cs="Arial"/>
                <w:b/>
                <w:szCs w:val="21"/>
                <w:lang w:eastAsia="en-AU"/>
              </w:rPr>
              <w:tab/>
            </w:r>
            <w:sdt>
              <w:sdtPr>
                <w:rPr>
                  <w:rFonts w:ascii="Arial" w:eastAsia="Calibri" w:hAnsi="Arial" w:cs="Arial"/>
                  <w:szCs w:val="21"/>
                  <w:lang w:eastAsia="en-AU"/>
                </w:rPr>
                <w:id w:val="-1175731043"/>
                <w14:checkbox>
                  <w14:checked w14:val="0"/>
                  <w14:checkedState w14:val="2612" w14:font="MS Gothic"/>
                  <w14:uncheckedState w14:val="2610" w14:font="MS Gothic"/>
                </w14:checkbox>
              </w:sdtPr>
              <w:sdtContent>
                <w:r w:rsidRPr="005F1084">
                  <w:rPr>
                    <w:rFonts w:ascii="Segoe UI Symbol" w:eastAsia="Calibri" w:hAnsi="Segoe UI Symbol" w:cs="Segoe UI Symbol"/>
                    <w:szCs w:val="21"/>
                    <w:lang w:eastAsia="en-AU"/>
                  </w:rPr>
                  <w:t>☐</w:t>
                </w:r>
              </w:sdtContent>
            </w:sdt>
          </w:p>
        </w:tc>
      </w:tr>
      <w:tr w:rsidR="009A3AB0" w:rsidRPr="009A3AB0" w14:paraId="03842BD6" w14:textId="77777777" w:rsidTr="009A3AB0">
        <w:tc>
          <w:tcPr>
            <w:tcW w:w="2138" w:type="pct"/>
            <w:shd w:val="clear" w:color="auto" w:fill="F2F2F2"/>
          </w:tcPr>
          <w:p w14:paraId="12DED199" w14:textId="77777777"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State or Territory in which Business / Corporation / Individual is registered</w:t>
            </w:r>
          </w:p>
        </w:tc>
        <w:tc>
          <w:tcPr>
            <w:tcW w:w="2862" w:type="pct"/>
            <w:gridSpan w:val="2"/>
          </w:tcPr>
          <w:p w14:paraId="091B9DDF"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4DECD4CD" w14:textId="77777777" w:rsidTr="009A3AB0">
        <w:tc>
          <w:tcPr>
            <w:tcW w:w="2138" w:type="pct"/>
            <w:shd w:val="clear" w:color="auto" w:fill="F2F2F2"/>
          </w:tcPr>
          <w:p w14:paraId="00927096" w14:textId="77777777"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Name of Holding Company / Corporate Group (if applicable)</w:t>
            </w:r>
          </w:p>
        </w:tc>
        <w:tc>
          <w:tcPr>
            <w:tcW w:w="2862" w:type="pct"/>
            <w:gridSpan w:val="2"/>
          </w:tcPr>
          <w:p w14:paraId="0CF5D4AE"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05AEEA91" w14:textId="77777777" w:rsidTr="009A3AB0">
        <w:tc>
          <w:tcPr>
            <w:tcW w:w="2138" w:type="pct"/>
            <w:tcBorders>
              <w:bottom w:val="single" w:sz="4" w:space="0" w:color="auto"/>
            </w:tcBorders>
            <w:shd w:val="clear" w:color="auto" w:fill="F2F2F2"/>
          </w:tcPr>
          <w:p w14:paraId="11ACADA8" w14:textId="77777777"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lastRenderedPageBreak/>
              <w:t>Postal address</w:t>
            </w:r>
          </w:p>
        </w:tc>
        <w:tc>
          <w:tcPr>
            <w:tcW w:w="2862" w:type="pct"/>
            <w:gridSpan w:val="2"/>
          </w:tcPr>
          <w:p w14:paraId="288EB47D"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0EA4B21C" w14:textId="77777777" w:rsidTr="009A3AB0">
        <w:tc>
          <w:tcPr>
            <w:tcW w:w="2138" w:type="pct"/>
            <w:tcBorders>
              <w:bottom w:val="single" w:sz="4" w:space="0" w:color="auto"/>
            </w:tcBorders>
            <w:shd w:val="clear" w:color="auto" w:fill="F2F2F2"/>
          </w:tcPr>
          <w:p w14:paraId="22697746" w14:textId="7D82E589" w:rsidR="009A3AB0" w:rsidRPr="005F1084" w:rsidRDefault="009A3AB0">
            <w:pPr>
              <w:numPr>
                <w:ilvl w:val="0"/>
                <w:numId w:val="53"/>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 xml:space="preserve">Street address (registered office address of the </w:t>
            </w:r>
            <w:r w:rsidR="00B64A65">
              <w:rPr>
                <w:rFonts w:ascii="Arial" w:eastAsia="Calibri" w:hAnsi="Arial" w:cs="Arial"/>
                <w:bCs/>
                <w:szCs w:val="21"/>
                <w:lang w:eastAsia="en-AU"/>
              </w:rPr>
              <w:t>Supplier</w:t>
            </w:r>
            <w:r w:rsidRPr="005F1084">
              <w:rPr>
                <w:rFonts w:ascii="Arial" w:eastAsia="Calibri" w:hAnsi="Arial" w:cs="Arial"/>
                <w:bCs/>
                <w:szCs w:val="21"/>
                <w:lang w:eastAsia="en-AU"/>
              </w:rPr>
              <w:t>)</w:t>
            </w:r>
          </w:p>
        </w:tc>
        <w:tc>
          <w:tcPr>
            <w:tcW w:w="2862" w:type="pct"/>
            <w:gridSpan w:val="2"/>
          </w:tcPr>
          <w:p w14:paraId="43116D8E"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5A987B97" w14:textId="77777777" w:rsidTr="005F1084">
        <w:tblPrEx>
          <w:tblBorders>
            <w:insideH w:val="none" w:sz="0" w:space="0" w:color="auto"/>
            <w:insideV w:val="none" w:sz="0" w:space="0" w:color="auto"/>
          </w:tblBorders>
        </w:tblPrEx>
        <w:tc>
          <w:tcPr>
            <w:tcW w:w="5000" w:type="pct"/>
            <w:gridSpan w:val="3"/>
            <w:tcBorders>
              <w:top w:val="single" w:sz="4" w:space="0" w:color="auto"/>
              <w:bottom w:val="single" w:sz="4" w:space="0" w:color="auto"/>
            </w:tcBorders>
            <w:shd w:val="clear" w:color="auto" w:fill="005EB8"/>
          </w:tcPr>
          <w:p w14:paraId="5F51A7A0" w14:textId="1D58E190" w:rsidR="009A3AB0" w:rsidRPr="009A3AB0" w:rsidRDefault="00B64A65">
            <w:pPr>
              <w:numPr>
                <w:ilvl w:val="1"/>
                <w:numId w:val="52"/>
              </w:numPr>
              <w:spacing w:line="240" w:lineRule="auto"/>
              <w:ind w:left="567" w:hanging="567"/>
              <w:rPr>
                <w:rFonts w:ascii="Arial" w:eastAsia="Calibri" w:hAnsi="Arial" w:cs="Arial"/>
                <w:b/>
                <w:snapToGrid w:val="0"/>
                <w:color w:val="FFFFFF"/>
                <w:szCs w:val="21"/>
                <w:lang w:eastAsia="en-AU"/>
              </w:rPr>
            </w:pPr>
            <w:r>
              <w:rPr>
                <w:rFonts w:ascii="Arial" w:eastAsia="Calibri" w:hAnsi="Arial" w:cs="Arial"/>
                <w:b/>
                <w:snapToGrid w:val="0"/>
                <w:color w:val="FFFFFF"/>
                <w:szCs w:val="21"/>
                <w:lang w:eastAsia="en-AU"/>
              </w:rPr>
              <w:t>Supplier</w:t>
            </w:r>
            <w:r w:rsidR="009A3AB0" w:rsidRPr="009A3AB0">
              <w:rPr>
                <w:rFonts w:ascii="Arial" w:eastAsia="Calibri" w:hAnsi="Arial" w:cs="Arial"/>
                <w:b/>
                <w:snapToGrid w:val="0"/>
                <w:color w:val="FFFFFF"/>
                <w:szCs w:val="21"/>
                <w:lang w:eastAsia="en-AU"/>
              </w:rPr>
              <w:t>’s contact person</w:t>
            </w:r>
          </w:p>
        </w:tc>
      </w:tr>
      <w:tr w:rsidR="009A3AB0" w:rsidRPr="009A3AB0" w14:paraId="6383954C" w14:textId="77777777" w:rsidTr="009A3AB0">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cPr>
          <w:p w14:paraId="26CA4139" w14:textId="77777777" w:rsidR="009A3AB0" w:rsidRPr="005F1084" w:rsidRDefault="009A3AB0">
            <w:pPr>
              <w:numPr>
                <w:ilvl w:val="0"/>
                <w:numId w:val="54"/>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Name</w:t>
            </w:r>
          </w:p>
        </w:tc>
        <w:tc>
          <w:tcPr>
            <w:tcW w:w="2862" w:type="pct"/>
            <w:gridSpan w:val="2"/>
            <w:tcBorders>
              <w:top w:val="single" w:sz="4" w:space="0" w:color="auto"/>
              <w:left w:val="single" w:sz="4" w:space="0" w:color="auto"/>
              <w:bottom w:val="single" w:sz="4" w:space="0" w:color="auto"/>
            </w:tcBorders>
          </w:tcPr>
          <w:p w14:paraId="3834FABA"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138D576B" w14:textId="77777777" w:rsidTr="009A3AB0">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cPr>
          <w:p w14:paraId="4A037BBF" w14:textId="77777777" w:rsidR="009A3AB0" w:rsidRPr="005F1084" w:rsidRDefault="009A3AB0">
            <w:pPr>
              <w:numPr>
                <w:ilvl w:val="0"/>
                <w:numId w:val="54"/>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Position</w:t>
            </w:r>
          </w:p>
        </w:tc>
        <w:tc>
          <w:tcPr>
            <w:tcW w:w="2862" w:type="pct"/>
            <w:gridSpan w:val="2"/>
            <w:tcBorders>
              <w:top w:val="single" w:sz="4" w:space="0" w:color="auto"/>
              <w:left w:val="single" w:sz="4" w:space="0" w:color="auto"/>
              <w:bottom w:val="single" w:sz="4" w:space="0" w:color="auto"/>
            </w:tcBorders>
          </w:tcPr>
          <w:p w14:paraId="02AF20E3"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58A3822F" w14:textId="77777777" w:rsidTr="009A3AB0">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cPr>
          <w:p w14:paraId="305F6B22" w14:textId="77777777" w:rsidR="009A3AB0" w:rsidRPr="005F1084" w:rsidRDefault="009A3AB0">
            <w:pPr>
              <w:numPr>
                <w:ilvl w:val="0"/>
                <w:numId w:val="54"/>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Telephone number</w:t>
            </w:r>
          </w:p>
        </w:tc>
        <w:tc>
          <w:tcPr>
            <w:tcW w:w="2862" w:type="pct"/>
            <w:gridSpan w:val="2"/>
            <w:tcBorders>
              <w:top w:val="single" w:sz="4" w:space="0" w:color="auto"/>
              <w:left w:val="single" w:sz="4" w:space="0" w:color="auto"/>
              <w:bottom w:val="single" w:sz="4" w:space="0" w:color="auto"/>
            </w:tcBorders>
          </w:tcPr>
          <w:p w14:paraId="579DB7DD"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3D9A73FB" w14:textId="77777777" w:rsidTr="009A3AB0">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cPr>
          <w:p w14:paraId="13C62A4E" w14:textId="77777777" w:rsidR="009A3AB0" w:rsidRPr="005F1084" w:rsidDel="00CF57C3" w:rsidRDefault="009A3AB0">
            <w:pPr>
              <w:numPr>
                <w:ilvl w:val="0"/>
                <w:numId w:val="54"/>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Email address</w:t>
            </w:r>
          </w:p>
        </w:tc>
        <w:tc>
          <w:tcPr>
            <w:tcW w:w="2862" w:type="pct"/>
            <w:gridSpan w:val="2"/>
            <w:tcBorders>
              <w:top w:val="single" w:sz="4" w:space="0" w:color="auto"/>
              <w:left w:val="single" w:sz="4" w:space="0" w:color="auto"/>
              <w:bottom w:val="single" w:sz="4" w:space="0" w:color="auto"/>
            </w:tcBorders>
          </w:tcPr>
          <w:p w14:paraId="3451B506"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143E256B" w14:textId="77777777" w:rsidTr="009A3AB0">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cPr>
          <w:p w14:paraId="696044FD" w14:textId="77777777" w:rsidR="009A3AB0" w:rsidRPr="005F1084" w:rsidRDefault="009A3AB0">
            <w:pPr>
              <w:numPr>
                <w:ilvl w:val="0"/>
                <w:numId w:val="54"/>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Postal address</w:t>
            </w:r>
          </w:p>
        </w:tc>
        <w:tc>
          <w:tcPr>
            <w:tcW w:w="2862" w:type="pct"/>
            <w:gridSpan w:val="2"/>
            <w:tcBorders>
              <w:top w:val="single" w:sz="4" w:space="0" w:color="auto"/>
              <w:left w:val="single" w:sz="4" w:space="0" w:color="auto"/>
              <w:bottom w:val="single" w:sz="4" w:space="0" w:color="auto"/>
            </w:tcBorders>
          </w:tcPr>
          <w:p w14:paraId="2D4391D3"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9A3AB0" w:rsidRPr="009A3AB0" w14:paraId="143C16DC" w14:textId="77777777" w:rsidTr="009A3AB0">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cPr>
          <w:p w14:paraId="2F2E4493" w14:textId="77777777" w:rsidR="009A3AB0" w:rsidRPr="005F1084" w:rsidRDefault="009A3AB0">
            <w:pPr>
              <w:numPr>
                <w:ilvl w:val="0"/>
                <w:numId w:val="54"/>
              </w:numPr>
              <w:spacing w:line="240" w:lineRule="auto"/>
              <w:ind w:left="340" w:hanging="340"/>
              <w:rPr>
                <w:rFonts w:ascii="Arial" w:eastAsia="Calibri" w:hAnsi="Arial" w:cs="Arial"/>
                <w:bCs/>
                <w:szCs w:val="21"/>
                <w:lang w:eastAsia="en-AU"/>
              </w:rPr>
            </w:pPr>
            <w:r w:rsidRPr="005F1084">
              <w:rPr>
                <w:rFonts w:ascii="Arial" w:eastAsia="Calibri" w:hAnsi="Arial" w:cs="Arial"/>
                <w:bCs/>
                <w:szCs w:val="21"/>
                <w:lang w:eastAsia="en-AU"/>
              </w:rPr>
              <w:t>Street address</w:t>
            </w:r>
          </w:p>
        </w:tc>
        <w:tc>
          <w:tcPr>
            <w:tcW w:w="2862" w:type="pct"/>
            <w:gridSpan w:val="2"/>
            <w:tcBorders>
              <w:top w:val="single" w:sz="4" w:space="0" w:color="auto"/>
              <w:left w:val="single" w:sz="4" w:space="0" w:color="auto"/>
              <w:bottom w:val="single" w:sz="4" w:space="0" w:color="auto"/>
            </w:tcBorders>
          </w:tcPr>
          <w:p w14:paraId="1D0998EA" w14:textId="77777777" w:rsidR="009A3AB0" w:rsidRPr="005F1084" w:rsidRDefault="009A3AB0" w:rsidP="009A3AB0">
            <w:pPr>
              <w:tabs>
                <w:tab w:val="left" w:pos="142"/>
              </w:tabs>
              <w:spacing w:line="240" w:lineRule="auto"/>
              <w:rPr>
                <w:rFonts w:ascii="Arial" w:eastAsia="Calibri" w:hAnsi="Arial" w:cs="Arial"/>
                <w:szCs w:val="21"/>
                <w:lang w:eastAsia="en-AU"/>
              </w:rPr>
            </w:pPr>
            <w:r w:rsidRPr="005F1084">
              <w:rPr>
                <w:rFonts w:ascii="Arial" w:eastAsia="Calibri" w:hAnsi="Arial" w:cs="Arial"/>
                <w:szCs w:val="21"/>
                <w:lang w:eastAsia="en-AU"/>
              </w:rPr>
              <w:t>[</w:t>
            </w:r>
            <w:r w:rsidRPr="005F1084">
              <w:rPr>
                <w:rFonts w:ascii="Arial" w:eastAsia="Calibri" w:hAnsi="Arial" w:cs="Arial"/>
                <w:szCs w:val="21"/>
                <w:highlight w:val="lightGray"/>
                <w:lang w:eastAsia="en-AU"/>
              </w:rPr>
              <w:t>insert details</w:t>
            </w:r>
            <w:r w:rsidRPr="005F1084">
              <w:rPr>
                <w:rFonts w:ascii="Arial" w:eastAsia="Calibri" w:hAnsi="Arial" w:cs="Arial"/>
                <w:szCs w:val="21"/>
                <w:lang w:eastAsia="en-AU"/>
              </w:rPr>
              <w:t>]</w:t>
            </w:r>
          </w:p>
        </w:tc>
      </w:tr>
      <w:tr w:rsidR="006F010B" w:rsidRPr="00CA77E1" w14:paraId="1A931C43" w14:textId="77777777" w:rsidTr="006F010B">
        <w:tblPrEx>
          <w:tblBorders>
            <w:insideH w:val="none" w:sz="0" w:space="0" w:color="auto"/>
            <w:insideV w:val="none" w:sz="0" w:space="0" w:color="auto"/>
          </w:tblBorders>
        </w:tblPrEx>
        <w:tc>
          <w:tcPr>
            <w:tcW w:w="5000" w:type="pct"/>
            <w:gridSpan w:val="3"/>
            <w:tcBorders>
              <w:top w:val="single" w:sz="4" w:space="0" w:color="auto"/>
              <w:bottom w:val="single" w:sz="4" w:space="0" w:color="auto"/>
            </w:tcBorders>
            <w:shd w:val="clear" w:color="auto" w:fill="005EB8" w:themeFill="accent1"/>
          </w:tcPr>
          <w:p w14:paraId="729A0A89" w14:textId="77777777" w:rsidR="006F010B" w:rsidRPr="006F010B" w:rsidRDefault="006F010B">
            <w:pPr>
              <w:numPr>
                <w:ilvl w:val="1"/>
                <w:numId w:val="52"/>
              </w:numPr>
              <w:spacing w:line="240" w:lineRule="auto"/>
              <w:ind w:left="567" w:hanging="567"/>
              <w:rPr>
                <w:rFonts w:ascii="Arial" w:eastAsia="Calibri" w:hAnsi="Arial" w:cs="Arial"/>
                <w:b/>
                <w:snapToGrid w:val="0"/>
                <w:color w:val="FFFFFF"/>
                <w:szCs w:val="21"/>
                <w:lang w:eastAsia="en-AU"/>
              </w:rPr>
            </w:pPr>
            <w:r w:rsidRPr="006F010B">
              <w:rPr>
                <w:rFonts w:ascii="Arial" w:eastAsia="Calibri" w:hAnsi="Arial" w:cs="Arial"/>
                <w:b/>
                <w:snapToGrid w:val="0"/>
                <w:color w:val="FFFFFF"/>
                <w:szCs w:val="21"/>
                <w:lang w:eastAsia="en-AU"/>
              </w:rPr>
              <w:t>Declaration of conflict of interest</w:t>
            </w:r>
          </w:p>
        </w:tc>
      </w:tr>
      <w:tr w:rsidR="006F010B" w:rsidRPr="00CA77E1" w14:paraId="242AFD05" w14:textId="77777777" w:rsidTr="006F010B">
        <w:tblPrEx>
          <w:tblBorders>
            <w:insideH w:val="none" w:sz="0" w:space="0" w:color="auto"/>
            <w:insideV w:val="none" w:sz="0" w:space="0" w:color="auto"/>
          </w:tblBorders>
        </w:tblPrEx>
        <w:tc>
          <w:tcPr>
            <w:tcW w:w="2138" w:type="pct"/>
            <w:tcBorders>
              <w:top w:val="single" w:sz="4" w:space="0" w:color="auto"/>
              <w:bottom w:val="single" w:sz="4" w:space="0" w:color="auto"/>
              <w:right w:val="single" w:sz="4" w:space="0" w:color="auto"/>
            </w:tcBorders>
            <w:shd w:val="clear" w:color="auto" w:fill="F2F2F2" w:themeFill="background1" w:themeFillShade="F2"/>
          </w:tcPr>
          <w:p w14:paraId="3C85405C" w14:textId="3AAE57FB" w:rsidR="006F010B" w:rsidRPr="009477C1" w:rsidRDefault="000D41E6" w:rsidP="006F010B">
            <w:pPr>
              <w:pStyle w:val="BodyText"/>
              <w:numPr>
                <w:ilvl w:val="0"/>
                <w:numId w:val="49"/>
              </w:numPr>
              <w:spacing w:before="60" w:after="60" w:line="240" w:lineRule="auto"/>
              <w:ind w:left="340" w:hanging="340"/>
              <w:rPr>
                <w:bCs/>
                <w:szCs w:val="21"/>
              </w:rPr>
            </w:pPr>
            <w:r>
              <w:rPr>
                <w:rFonts w:cs="Arial"/>
                <w:szCs w:val="21"/>
              </w:rPr>
              <w:t xml:space="preserve">Provide </w:t>
            </w:r>
            <w:r w:rsidR="006F010B" w:rsidRPr="009477C1">
              <w:rPr>
                <w:bCs/>
                <w:szCs w:val="21"/>
              </w:rPr>
              <w:t>details of any possible Conflict of Interest that exists or may arise in relation to the R</w:t>
            </w:r>
            <w:r w:rsidR="006F010B">
              <w:rPr>
                <w:bCs/>
                <w:szCs w:val="21"/>
              </w:rPr>
              <w:t xml:space="preserve">egistration of Interest </w:t>
            </w:r>
            <w:r w:rsidR="006F010B" w:rsidRPr="009477C1">
              <w:rPr>
                <w:bCs/>
                <w:szCs w:val="21"/>
              </w:rPr>
              <w:t>process.</w:t>
            </w:r>
          </w:p>
          <w:p w14:paraId="5F02CD75" w14:textId="1EE94BA1" w:rsidR="006F010B" w:rsidRPr="0068008D" w:rsidRDefault="006F010B" w:rsidP="004152D7">
            <w:pPr>
              <w:pStyle w:val="BodyText"/>
              <w:spacing w:before="60" w:after="60" w:line="240" w:lineRule="auto"/>
              <w:ind w:left="340"/>
              <w:rPr>
                <w:bCs/>
                <w:szCs w:val="21"/>
              </w:rPr>
            </w:pPr>
            <w:r w:rsidRPr="009477C1">
              <w:rPr>
                <w:bCs/>
                <w:szCs w:val="21"/>
              </w:rPr>
              <w:t xml:space="preserve">If there is nothing to declare, </w:t>
            </w:r>
            <w:r w:rsidR="003C0D9E">
              <w:rPr>
                <w:rFonts w:cs="Arial"/>
                <w:szCs w:val="21"/>
              </w:rPr>
              <w:t>Suppliers</w:t>
            </w:r>
            <w:r w:rsidRPr="009477C1">
              <w:rPr>
                <w:bCs/>
                <w:szCs w:val="21"/>
              </w:rPr>
              <w:t xml:space="preserve"> must </w:t>
            </w:r>
            <w:r w:rsidR="00165F85">
              <w:rPr>
                <w:bCs/>
                <w:szCs w:val="21"/>
              </w:rPr>
              <w:t>select</w:t>
            </w:r>
            <w:r w:rsidRPr="009477C1">
              <w:rPr>
                <w:bCs/>
                <w:szCs w:val="21"/>
              </w:rPr>
              <w:t xml:space="preserve"> “Nil”.</w:t>
            </w:r>
          </w:p>
        </w:tc>
        <w:tc>
          <w:tcPr>
            <w:tcW w:w="2862" w:type="pct"/>
            <w:gridSpan w:val="2"/>
            <w:tcBorders>
              <w:top w:val="single" w:sz="4" w:space="0" w:color="auto"/>
              <w:left w:val="single" w:sz="4" w:space="0" w:color="auto"/>
              <w:bottom w:val="single" w:sz="4" w:space="0" w:color="auto"/>
            </w:tcBorders>
          </w:tcPr>
          <w:p w14:paraId="14D4154D" w14:textId="250E0240" w:rsidR="006F010B" w:rsidRDefault="001C6B6D" w:rsidP="004152D7">
            <w:pPr>
              <w:tabs>
                <w:tab w:val="left" w:pos="755"/>
              </w:tabs>
              <w:rPr>
                <w:bCs/>
                <w:szCs w:val="21"/>
              </w:rPr>
            </w:pPr>
            <w:r>
              <w:rPr>
                <w:rFonts w:eastAsia="Calibri" w:cs="Arial"/>
                <w:szCs w:val="21"/>
              </w:rPr>
              <w:t>N</w:t>
            </w:r>
            <w:r w:rsidR="00C22380">
              <w:rPr>
                <w:rFonts w:eastAsia="Calibri" w:cs="Arial"/>
                <w:szCs w:val="21"/>
              </w:rPr>
              <w:t>il</w:t>
            </w:r>
            <w:r w:rsidR="006F010B" w:rsidRPr="00D11112">
              <w:rPr>
                <w:rFonts w:eastAsia="Calibri" w:cs="Arial"/>
                <w:szCs w:val="21"/>
              </w:rPr>
              <w:tab/>
            </w:r>
            <w:sdt>
              <w:sdtPr>
                <w:rPr>
                  <w:rFonts w:eastAsia="Calibri" w:cs="Arial"/>
                  <w:szCs w:val="21"/>
                </w:rPr>
                <w:id w:val="-1733074006"/>
                <w14:checkbox>
                  <w14:checked w14:val="0"/>
                  <w14:checkedState w14:val="2612" w14:font="MS Gothic"/>
                  <w14:uncheckedState w14:val="2610" w14:font="MS Gothic"/>
                </w14:checkbox>
              </w:sdtPr>
              <w:sdtContent>
                <w:r w:rsidR="006F010B" w:rsidRPr="00D11112">
                  <w:rPr>
                    <w:rFonts w:ascii="Segoe UI Symbol" w:eastAsia="Calibri" w:hAnsi="Segoe UI Symbol" w:cs="Segoe UI Symbol"/>
                    <w:szCs w:val="21"/>
                  </w:rPr>
                  <w:t>☐</w:t>
                </w:r>
              </w:sdtContent>
            </w:sdt>
          </w:p>
          <w:p w14:paraId="2741D8E8" w14:textId="6E758EBB" w:rsidR="006F010B" w:rsidRPr="00C22380" w:rsidRDefault="00C22380" w:rsidP="00C22380">
            <w:pPr>
              <w:spacing w:line="240" w:lineRule="auto"/>
              <w:rPr>
                <w:rFonts w:eastAsia="Calibri" w:cs="Arial"/>
                <w:szCs w:val="21"/>
              </w:rPr>
            </w:pPr>
            <w:r w:rsidRPr="00D11112">
              <w:rPr>
                <w:rFonts w:eastAsia="Calibri" w:cs="Arial"/>
                <w:szCs w:val="21"/>
              </w:rPr>
              <w:t>Yes</w:t>
            </w:r>
            <w:r w:rsidRPr="00D11112">
              <w:rPr>
                <w:rFonts w:eastAsia="Calibri" w:cs="Arial"/>
                <w:szCs w:val="21"/>
              </w:rPr>
              <w:tab/>
            </w:r>
            <w:sdt>
              <w:sdtPr>
                <w:rPr>
                  <w:rFonts w:eastAsia="Calibri" w:cs="Arial"/>
                  <w:szCs w:val="21"/>
                </w:rPr>
                <w:id w:val="-1190602787"/>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r>
              <w:rPr>
                <w:rFonts w:eastAsia="Calibri" w:cs="Arial"/>
                <w:szCs w:val="21"/>
              </w:rPr>
              <w:tab/>
            </w:r>
            <w:r w:rsidR="006F010B" w:rsidRPr="0068008D">
              <w:rPr>
                <w:bCs/>
                <w:szCs w:val="21"/>
              </w:rPr>
              <w:t>[</w:t>
            </w:r>
            <w:r w:rsidR="006F010B" w:rsidRPr="0068008D">
              <w:rPr>
                <w:bCs/>
                <w:szCs w:val="21"/>
                <w:highlight w:val="lightGray"/>
              </w:rPr>
              <w:t>insert details</w:t>
            </w:r>
            <w:r w:rsidR="006F010B" w:rsidRPr="0068008D">
              <w:rPr>
                <w:bCs/>
                <w:szCs w:val="21"/>
              </w:rPr>
              <w:t>]</w:t>
            </w:r>
          </w:p>
        </w:tc>
      </w:tr>
    </w:tbl>
    <w:p w14:paraId="19BF9BC4" w14:textId="77777777" w:rsidR="009A3AB0" w:rsidRPr="009A3AB0" w:rsidRDefault="009A3AB0" w:rsidP="009A3AB0">
      <w:pPr>
        <w:spacing w:before="0" w:line="240" w:lineRule="auto"/>
        <w:rPr>
          <w:rFonts w:ascii="Arial" w:eastAsia="Calibri" w:hAnsi="Arial" w:cs="Arial"/>
          <w:color w:val="3B3838"/>
          <w:szCs w:val="24"/>
          <w:lang w:eastAsia="en-AU"/>
        </w:rPr>
        <w:sectPr w:rsidR="009A3AB0" w:rsidRPr="009A3AB0" w:rsidSect="009A3AB0">
          <w:pgSz w:w="11900" w:h="16840"/>
          <w:pgMar w:top="1531" w:right="1155" w:bottom="1531" w:left="1105" w:header="709" w:footer="709" w:gutter="0"/>
          <w:cols w:space="708"/>
          <w:titlePg/>
          <w:docGrid w:linePitch="360"/>
        </w:sectPr>
      </w:pPr>
    </w:p>
    <w:p w14:paraId="7EBBA282" w14:textId="237816D6" w:rsidR="00DE2AD3" w:rsidRPr="0072572F" w:rsidRDefault="00450D66" w:rsidP="0072572F">
      <w:pPr>
        <w:pStyle w:val="Heading1"/>
      </w:pPr>
      <w:bookmarkStart w:id="25" w:name="_Toc243034437"/>
      <w:r>
        <w:lastRenderedPageBreak/>
        <w:t xml:space="preserve">Response Form 2 </w:t>
      </w:r>
      <w:r w:rsidR="00DE2AD3" w:rsidRPr="0072572F">
        <w:t>Mandatory requirements</w:t>
      </w:r>
      <w:bookmarkEnd w:id="3"/>
      <w:bookmarkEnd w:id="25"/>
    </w:p>
    <w:p w14:paraId="17E349C0" w14:textId="021F1290" w:rsidR="003F2196" w:rsidRPr="00165F85" w:rsidRDefault="00165F85" w:rsidP="00165F85">
      <w:pPr>
        <w:spacing w:line="240" w:lineRule="auto"/>
        <w:rPr>
          <w:rFonts w:eastAsia="Calibri" w:cs="Arial"/>
          <w:szCs w:val="21"/>
        </w:rPr>
      </w:pPr>
      <w:r>
        <w:rPr>
          <w:rFonts w:eastAsia="Calibri" w:cs="Arial"/>
          <w:szCs w:val="21"/>
        </w:rPr>
        <w:t xml:space="preserve">Supplier </w:t>
      </w:r>
      <w:r w:rsidR="003F2196" w:rsidRPr="00A053AC">
        <w:t xml:space="preserve">to </w:t>
      </w:r>
      <w:r w:rsidR="00C951E6">
        <w:t>n</w:t>
      </w:r>
      <w:r w:rsidR="003F2196" w:rsidRPr="00A053AC">
        <w:t xml:space="preserve">ote: Offers not meeting the mandatory requirements will be considered non-conforming and </w:t>
      </w:r>
      <w:r w:rsidR="003F2196">
        <w:t>will</w:t>
      </w:r>
      <w:r w:rsidR="003F2196" w:rsidRPr="00A053AC">
        <w:t xml:space="preserve"> not be evaluated further.</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17"/>
        <w:gridCol w:w="5511"/>
      </w:tblGrid>
      <w:tr w:rsidR="003F2196" w:rsidRPr="00F10646" w14:paraId="2575F441" w14:textId="77777777" w:rsidTr="00F80A17">
        <w:trPr>
          <w:trHeight w:val="442"/>
        </w:trPr>
        <w:tc>
          <w:tcPr>
            <w:tcW w:w="5000" w:type="pct"/>
            <w:gridSpan w:val="2"/>
            <w:tcBorders>
              <w:top w:val="single" w:sz="4" w:space="0" w:color="auto"/>
            </w:tcBorders>
            <w:shd w:val="clear" w:color="auto" w:fill="005EB8" w:themeFill="accent1"/>
          </w:tcPr>
          <w:p w14:paraId="0590F790" w14:textId="5FB6CA33" w:rsidR="003F2196" w:rsidRPr="00F10646" w:rsidRDefault="00F82F36">
            <w:pPr>
              <w:pStyle w:val="BodyText"/>
              <w:numPr>
                <w:ilvl w:val="1"/>
                <w:numId w:val="39"/>
              </w:numPr>
              <w:spacing w:line="240" w:lineRule="auto"/>
              <w:ind w:left="357" w:hanging="357"/>
              <w:rPr>
                <w:rFonts w:cs="Arial"/>
                <w:b/>
                <w:bCs/>
                <w:color w:val="FFFFFF" w:themeColor="background1"/>
                <w:szCs w:val="21"/>
              </w:rPr>
            </w:pPr>
            <w:r>
              <w:rPr>
                <w:rFonts w:cs="Arial"/>
                <w:b/>
                <w:bCs/>
                <w:color w:val="FFFFFF" w:themeColor="background1"/>
                <w:szCs w:val="21"/>
              </w:rPr>
              <w:t>Supplier code of conduct</w:t>
            </w:r>
          </w:p>
        </w:tc>
      </w:tr>
      <w:tr w:rsidR="003F2196" w:rsidRPr="00F10646" w14:paraId="5928A607" w14:textId="77777777" w:rsidTr="003B4E75">
        <w:tc>
          <w:tcPr>
            <w:tcW w:w="2138" w:type="pct"/>
            <w:tcBorders>
              <w:top w:val="single" w:sz="4" w:space="0" w:color="auto"/>
              <w:bottom w:val="single" w:sz="4" w:space="0" w:color="auto"/>
              <w:right w:val="single" w:sz="4" w:space="0" w:color="auto"/>
            </w:tcBorders>
            <w:shd w:val="clear" w:color="auto" w:fill="F2F2F2" w:themeFill="background1" w:themeFillShade="F2"/>
          </w:tcPr>
          <w:p w14:paraId="39282A25" w14:textId="7573F7B5" w:rsidR="003F2196" w:rsidRPr="00834590" w:rsidRDefault="00F82F36">
            <w:pPr>
              <w:pStyle w:val="ListParagraph"/>
              <w:numPr>
                <w:ilvl w:val="0"/>
                <w:numId w:val="47"/>
              </w:numPr>
              <w:spacing w:before="120" w:after="120" w:line="240" w:lineRule="auto"/>
              <w:ind w:left="357" w:hanging="357"/>
              <w:rPr>
                <w:rFonts w:cs="Arial"/>
                <w:bCs/>
                <w:szCs w:val="21"/>
              </w:rPr>
            </w:pPr>
            <w:r w:rsidRPr="00246F11">
              <w:t>Does your organisation warrant that it complies, and will continue to comply, with the Queensland Government Supplier Code of Conduct for the duration of any resulting contract?</w:t>
            </w:r>
          </w:p>
        </w:tc>
        <w:tc>
          <w:tcPr>
            <w:tcW w:w="2862" w:type="pct"/>
            <w:tcBorders>
              <w:top w:val="single" w:sz="4" w:space="0" w:color="auto"/>
              <w:left w:val="single" w:sz="4" w:space="0" w:color="auto"/>
              <w:bottom w:val="single" w:sz="4" w:space="0" w:color="auto"/>
            </w:tcBorders>
          </w:tcPr>
          <w:p w14:paraId="54E5A0B0" w14:textId="77777777" w:rsidR="003F2196" w:rsidRDefault="003F2196" w:rsidP="00F80A17">
            <w:pPr>
              <w:tabs>
                <w:tab w:val="left" w:pos="512"/>
              </w:tabs>
              <w:rPr>
                <w:rFonts w:cs="Arial"/>
                <w:bCs/>
                <w:szCs w:val="21"/>
              </w:rPr>
            </w:pPr>
            <w:r w:rsidRPr="00834590">
              <w:rPr>
                <w:rFonts w:cs="Arial"/>
                <w:bCs/>
                <w:szCs w:val="21"/>
              </w:rPr>
              <w:t>Yes</w:t>
            </w:r>
            <w:r w:rsidRPr="00834590">
              <w:rPr>
                <w:rFonts w:cs="Arial"/>
                <w:bCs/>
                <w:szCs w:val="21"/>
              </w:rPr>
              <w:tab/>
            </w:r>
            <w:sdt>
              <w:sdtPr>
                <w:rPr>
                  <w:rFonts w:cs="Arial"/>
                  <w:bCs/>
                  <w:szCs w:val="21"/>
                </w:rPr>
                <w:id w:val="184643745"/>
                <w14:checkbox>
                  <w14:checked w14:val="0"/>
                  <w14:checkedState w14:val="2612" w14:font="MS Gothic"/>
                  <w14:uncheckedState w14:val="2610" w14:font="MS Gothic"/>
                </w14:checkbox>
              </w:sdtPr>
              <w:sdtContent>
                <w:r w:rsidRPr="00834590">
                  <w:rPr>
                    <w:rFonts w:ascii="Segoe UI Symbol" w:eastAsia="MS Gothic" w:hAnsi="Segoe UI Symbol" w:cs="Segoe UI Symbol"/>
                    <w:bCs/>
                    <w:szCs w:val="21"/>
                  </w:rPr>
                  <w:t>☐</w:t>
                </w:r>
              </w:sdtContent>
            </w:sdt>
          </w:p>
          <w:p w14:paraId="08525236" w14:textId="2A84A796" w:rsidR="003F2196" w:rsidRPr="00834590" w:rsidRDefault="003F2196" w:rsidP="00F80A17">
            <w:pPr>
              <w:tabs>
                <w:tab w:val="left" w:pos="512"/>
              </w:tabs>
              <w:rPr>
                <w:rFonts w:cs="Arial"/>
                <w:bCs/>
                <w:szCs w:val="21"/>
              </w:rPr>
            </w:pPr>
            <w:r w:rsidRPr="00834590">
              <w:rPr>
                <w:rFonts w:cs="Arial"/>
                <w:bCs/>
                <w:szCs w:val="21"/>
              </w:rPr>
              <w:t>No</w:t>
            </w:r>
            <w:r w:rsidRPr="00834590">
              <w:rPr>
                <w:rFonts w:cs="Arial"/>
                <w:bCs/>
                <w:szCs w:val="21"/>
              </w:rPr>
              <w:tab/>
            </w:r>
            <w:sdt>
              <w:sdtPr>
                <w:rPr>
                  <w:rFonts w:cs="Arial"/>
                  <w:bCs/>
                  <w:szCs w:val="21"/>
                </w:rPr>
                <w:id w:val="628294963"/>
                <w14:checkbox>
                  <w14:checked w14:val="0"/>
                  <w14:checkedState w14:val="2612" w14:font="MS Gothic"/>
                  <w14:uncheckedState w14:val="2610" w14:font="MS Gothic"/>
                </w14:checkbox>
              </w:sdtPr>
              <w:sdtContent>
                <w:r w:rsidRPr="00834590">
                  <w:rPr>
                    <w:rFonts w:ascii="Segoe UI Symbol" w:eastAsia="MS Gothic" w:hAnsi="Segoe UI Symbol" w:cs="Segoe UI Symbol"/>
                    <w:bCs/>
                    <w:szCs w:val="21"/>
                  </w:rPr>
                  <w:t>☐</w:t>
                </w:r>
              </w:sdtContent>
            </w:sdt>
            <w:r>
              <w:rPr>
                <w:rFonts w:cs="Arial"/>
                <w:bCs/>
                <w:szCs w:val="21"/>
              </w:rPr>
              <w:t xml:space="preserve"> </w:t>
            </w:r>
            <w:r w:rsidRPr="00834590">
              <w:rPr>
                <w:rFonts w:cs="Arial"/>
                <w:bCs/>
                <w:szCs w:val="21"/>
              </w:rPr>
              <w:t xml:space="preserve">If </w:t>
            </w:r>
            <w:r>
              <w:rPr>
                <w:rFonts w:cs="Arial"/>
                <w:bCs/>
                <w:szCs w:val="21"/>
              </w:rPr>
              <w:t>No</w:t>
            </w:r>
            <w:r w:rsidRPr="00834590">
              <w:rPr>
                <w:rFonts w:cs="Arial"/>
                <w:bCs/>
                <w:szCs w:val="21"/>
              </w:rPr>
              <w:t xml:space="preserve">, provide details: </w:t>
            </w:r>
            <w:r w:rsidRPr="00834590">
              <w:rPr>
                <w:rFonts w:eastAsia="Calibri" w:cs="Arial"/>
                <w:bCs/>
                <w:szCs w:val="21"/>
              </w:rPr>
              <w:t>[</w:t>
            </w:r>
            <w:r w:rsidRPr="00834590">
              <w:rPr>
                <w:rFonts w:eastAsia="Calibri" w:cs="Arial"/>
                <w:bCs/>
                <w:szCs w:val="21"/>
                <w:highlight w:val="lightGray"/>
              </w:rPr>
              <w:t xml:space="preserve">insert </w:t>
            </w:r>
            <w:r w:rsidR="002F1162" w:rsidRPr="00834590">
              <w:rPr>
                <w:rFonts w:eastAsia="Calibri" w:cs="Arial"/>
                <w:bCs/>
                <w:szCs w:val="21"/>
                <w:highlight w:val="lightGray"/>
              </w:rPr>
              <w:t>details</w:t>
            </w:r>
            <w:r w:rsidR="002F1162" w:rsidRPr="00834590">
              <w:rPr>
                <w:rFonts w:eastAsia="Calibri" w:cs="Arial"/>
                <w:bCs/>
                <w:szCs w:val="21"/>
              </w:rPr>
              <w:t>]</w:t>
            </w:r>
          </w:p>
        </w:tc>
      </w:tr>
    </w:tbl>
    <w:p w14:paraId="527D39D1" w14:textId="77777777" w:rsidR="003F2196" w:rsidRDefault="003F2196" w:rsidP="00510A0C">
      <w:pPr>
        <w:rPr>
          <w:bCs/>
        </w:rPr>
      </w:pPr>
    </w:p>
    <w:p w14:paraId="496B74F1" w14:textId="77777777" w:rsidR="003F2196" w:rsidRDefault="003F2196" w:rsidP="00510A0C">
      <w:pPr>
        <w:rPr>
          <w:bCs/>
        </w:rPr>
      </w:pPr>
    </w:p>
    <w:p w14:paraId="5943C3F8" w14:textId="77777777" w:rsidR="003F2196" w:rsidRDefault="003F2196" w:rsidP="00510A0C">
      <w:pPr>
        <w:rPr>
          <w:bCs/>
        </w:rPr>
        <w:sectPr w:rsidR="003F2196" w:rsidSect="00DE2AD3">
          <w:pgSz w:w="11906" w:h="16838"/>
          <w:pgMar w:top="1134" w:right="1134" w:bottom="1134" w:left="1134" w:header="567" w:footer="567" w:gutter="0"/>
          <w:cols w:space="708"/>
          <w:docGrid w:linePitch="360"/>
        </w:sectPr>
      </w:pPr>
    </w:p>
    <w:p w14:paraId="4AE7CAFA" w14:textId="5D9F74AE" w:rsidR="00DB2114" w:rsidRPr="00DB2114" w:rsidRDefault="00DB2114" w:rsidP="00DB2114">
      <w:pPr>
        <w:keepNext/>
        <w:keepLines/>
        <w:autoSpaceDE w:val="0"/>
        <w:autoSpaceDN w:val="0"/>
        <w:adjustRightInd w:val="0"/>
        <w:spacing w:before="360" w:after="360" w:line="240" w:lineRule="auto"/>
        <w:textAlignment w:val="center"/>
        <w:outlineLvl w:val="0"/>
        <w:rPr>
          <w:rFonts w:ascii="Arial" w:eastAsia="MS Mincho" w:hAnsi="Arial" w:cs="Arial"/>
          <w:b/>
          <w:color w:val="05325F"/>
          <w:sz w:val="52"/>
          <w:szCs w:val="80"/>
          <w:lang w:eastAsia="en-AU"/>
          <w14:numSpacing w14:val="proportional"/>
        </w:rPr>
      </w:pPr>
      <w:bookmarkStart w:id="26" w:name="_Toc220649299"/>
      <w:bookmarkStart w:id="27" w:name="_Toc243034438"/>
      <w:r w:rsidRPr="00DB2114">
        <w:rPr>
          <w:rFonts w:ascii="Arial" w:eastAsia="MS Mincho" w:hAnsi="Arial" w:cs="Arial"/>
          <w:b/>
          <w:color w:val="05325F"/>
          <w:sz w:val="52"/>
          <w:szCs w:val="80"/>
          <w:lang w:eastAsia="en-AU"/>
          <w14:numSpacing w14:val="proportional"/>
        </w:rPr>
        <w:lastRenderedPageBreak/>
        <w:t xml:space="preserve">Response Form </w:t>
      </w:r>
      <w:r>
        <w:rPr>
          <w:rFonts w:ascii="Arial" w:eastAsia="MS Mincho" w:hAnsi="Arial" w:cs="Arial"/>
          <w:b/>
          <w:color w:val="05325F"/>
          <w:sz w:val="52"/>
          <w:szCs w:val="80"/>
          <w:lang w:eastAsia="en-AU"/>
          <w14:numSpacing w14:val="proportional"/>
        </w:rPr>
        <w:t>3</w:t>
      </w:r>
      <w:r w:rsidRPr="00DB2114">
        <w:rPr>
          <w:rFonts w:ascii="Arial" w:eastAsia="MS Mincho" w:hAnsi="Arial" w:cs="Arial"/>
          <w:b/>
          <w:color w:val="05325F"/>
          <w:sz w:val="52"/>
          <w:szCs w:val="80"/>
          <w:lang w:eastAsia="en-AU"/>
          <w14:numSpacing w14:val="proportional"/>
        </w:rPr>
        <w:t xml:space="preserve"> </w:t>
      </w:r>
      <w:bookmarkEnd w:id="26"/>
      <w:r w:rsidR="003C5681">
        <w:rPr>
          <w:rFonts w:ascii="Arial" w:eastAsia="MS Mincho" w:hAnsi="Arial" w:cs="Arial"/>
          <w:b/>
          <w:color w:val="05325F"/>
          <w:sz w:val="52"/>
          <w:szCs w:val="80"/>
          <w:lang w:eastAsia="en-AU"/>
          <w14:numSpacing w14:val="proportional"/>
        </w:rPr>
        <w:t>Requirements</w:t>
      </w:r>
      <w:bookmarkEnd w:id="27"/>
      <w:r w:rsidRPr="00DB2114">
        <w:rPr>
          <w:rFonts w:ascii="Arial" w:eastAsia="MS Mincho" w:hAnsi="Arial" w:cs="Arial"/>
          <w:b/>
          <w:color w:val="05325F"/>
          <w:sz w:val="52"/>
          <w:szCs w:val="80"/>
          <w:lang w:eastAsia="en-AU"/>
          <w14:numSpacing w14:val="proportional"/>
        </w:rPr>
        <w:t xml:space="preserve">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52"/>
        <w:gridCol w:w="5476"/>
      </w:tblGrid>
      <w:tr w:rsidR="00DB2114" w:rsidRPr="00DB2114" w14:paraId="1CEAF25C" w14:textId="77777777" w:rsidTr="00DB2114">
        <w:trPr>
          <w:trHeight w:val="442"/>
        </w:trPr>
        <w:tc>
          <w:tcPr>
            <w:tcW w:w="5000" w:type="pct"/>
            <w:gridSpan w:val="2"/>
            <w:tcBorders>
              <w:top w:val="single" w:sz="4" w:space="0" w:color="auto"/>
            </w:tcBorders>
            <w:shd w:val="clear" w:color="auto" w:fill="005EB8"/>
          </w:tcPr>
          <w:p w14:paraId="24D30786" w14:textId="09094FF8" w:rsidR="00DB2114" w:rsidRDefault="00970A7F">
            <w:pPr>
              <w:numPr>
                <w:ilvl w:val="1"/>
                <w:numId w:val="48"/>
              </w:numPr>
              <w:spacing w:line="240" w:lineRule="auto"/>
              <w:ind w:left="431" w:hanging="431"/>
              <w:rPr>
                <w:rFonts w:ascii="Arial" w:eastAsia="Calibri" w:hAnsi="Arial" w:cs="Arial"/>
                <w:b/>
                <w:bCs/>
                <w:color w:val="FFFFFF"/>
                <w:spacing w:val="-2"/>
                <w:kern w:val="21"/>
                <w:szCs w:val="21"/>
                <w:lang w:val="en-GB"/>
                <w14:numSpacing w14:val="proportional"/>
              </w:rPr>
            </w:pPr>
            <w:r>
              <w:rPr>
                <w:rFonts w:ascii="Arial" w:eastAsia="Calibri" w:hAnsi="Arial" w:cs="Arial"/>
                <w:b/>
                <w:bCs/>
                <w:color w:val="FFFFFF"/>
                <w:spacing w:val="-2"/>
                <w:kern w:val="21"/>
                <w:szCs w:val="21"/>
                <w:lang w:val="en-GB"/>
                <w14:numSpacing w14:val="proportional"/>
              </w:rPr>
              <w:t xml:space="preserve">Registration of Interest </w:t>
            </w:r>
            <w:r w:rsidR="00573971">
              <w:rPr>
                <w:rFonts w:ascii="Arial" w:eastAsia="Calibri" w:hAnsi="Arial" w:cs="Arial"/>
                <w:b/>
                <w:bCs/>
                <w:color w:val="FFFFFF"/>
                <w:spacing w:val="-2"/>
                <w:kern w:val="21"/>
                <w:szCs w:val="21"/>
                <w:lang w:val="en-GB"/>
                <w14:numSpacing w14:val="proportional"/>
              </w:rPr>
              <w:t>requirements</w:t>
            </w:r>
          </w:p>
          <w:p w14:paraId="3962C34B" w14:textId="312FE18B" w:rsidR="00A00C3D" w:rsidRPr="00DB2114" w:rsidRDefault="00A00C3D" w:rsidP="00C469D3">
            <w:pPr>
              <w:spacing w:line="240" w:lineRule="auto"/>
              <w:ind w:left="431"/>
              <w:rPr>
                <w:rFonts w:ascii="Arial" w:eastAsia="Calibri" w:hAnsi="Arial" w:cs="Arial"/>
                <w:b/>
                <w:bCs/>
                <w:color w:val="FFFFFF"/>
                <w:spacing w:val="-2"/>
                <w:kern w:val="21"/>
                <w:szCs w:val="21"/>
                <w:lang w:val="en-GB"/>
                <w14:numSpacing w14:val="proportional"/>
              </w:rPr>
            </w:pPr>
            <w:r w:rsidRPr="00A00C3D">
              <w:rPr>
                <w:rFonts w:ascii="Arial" w:eastAsia="Calibri" w:hAnsi="Arial" w:cs="Arial"/>
                <w:b/>
                <w:bCs/>
                <w:color w:val="FFFFFF"/>
                <w:spacing w:val="-2"/>
                <w:kern w:val="21"/>
                <w:szCs w:val="21"/>
                <w:lang w:val="en-GB"/>
                <w14:numSpacing w14:val="proportional"/>
              </w:rPr>
              <w:t>Maximum response length of this section is five (5) pages (excluding CVs).</w:t>
            </w:r>
          </w:p>
        </w:tc>
      </w:tr>
      <w:tr w:rsidR="0021079E" w:rsidRPr="00DB2114" w14:paraId="4C3E0981" w14:textId="77777777" w:rsidTr="00A97678">
        <w:trPr>
          <w:trHeight w:val="442"/>
        </w:trPr>
        <w:tc>
          <w:tcPr>
            <w:tcW w:w="5000" w:type="pct"/>
            <w:gridSpan w:val="2"/>
            <w:tcBorders>
              <w:top w:val="single" w:sz="4" w:space="0" w:color="auto"/>
            </w:tcBorders>
            <w:shd w:val="clear" w:color="auto" w:fill="F2F2F2" w:themeFill="background1" w:themeFillShade="F2"/>
          </w:tcPr>
          <w:p w14:paraId="5B46F551" w14:textId="59DE57EB" w:rsidR="0021079E" w:rsidRPr="00A97678" w:rsidRDefault="0021079E" w:rsidP="00C53807">
            <w:pPr>
              <w:numPr>
                <w:ilvl w:val="2"/>
                <w:numId w:val="48"/>
              </w:numPr>
              <w:spacing w:line="240" w:lineRule="auto"/>
              <w:ind w:left="561" w:hanging="567"/>
              <w:rPr>
                <w:rFonts w:ascii="Arial" w:eastAsia="Calibri" w:hAnsi="Arial" w:cs="Arial"/>
                <w:b/>
                <w:bCs/>
                <w:spacing w:val="-2"/>
                <w:kern w:val="21"/>
                <w:szCs w:val="21"/>
                <w:lang w:val="en-GB"/>
                <w14:numSpacing w14:val="proportional"/>
              </w:rPr>
            </w:pPr>
            <w:r w:rsidRPr="00A97678">
              <w:rPr>
                <w:rFonts w:ascii="Arial" w:eastAsia="Calibri" w:hAnsi="Arial" w:cs="Arial"/>
                <w:b/>
                <w:bCs/>
                <w:spacing w:val="-2"/>
                <w:kern w:val="21"/>
                <w:szCs w:val="21"/>
                <w:lang w:val="en-GB"/>
                <w14:numSpacing w14:val="proportional"/>
              </w:rPr>
              <w:t xml:space="preserve">Connection to </w:t>
            </w:r>
            <w:r w:rsidR="00D4588C">
              <w:rPr>
                <w:rFonts w:ascii="Arial" w:eastAsia="Calibri" w:hAnsi="Arial" w:cs="Arial"/>
                <w:b/>
                <w:bCs/>
                <w:spacing w:val="-2"/>
                <w:kern w:val="21"/>
                <w:szCs w:val="21"/>
                <w:lang w:val="en-GB"/>
                <w14:numSpacing w14:val="proportional"/>
              </w:rPr>
              <w:t>health service</w:t>
            </w:r>
          </w:p>
        </w:tc>
      </w:tr>
      <w:tr w:rsidR="00CE439C" w:rsidRPr="00DB2114" w14:paraId="136BADD3" w14:textId="77777777" w:rsidTr="001D238B">
        <w:trPr>
          <w:trHeight w:val="1334"/>
        </w:trPr>
        <w:tc>
          <w:tcPr>
            <w:tcW w:w="2156" w:type="pct"/>
            <w:tcBorders>
              <w:top w:val="single" w:sz="4" w:space="0" w:color="auto"/>
              <w:right w:val="single" w:sz="4" w:space="0" w:color="auto"/>
            </w:tcBorders>
            <w:shd w:val="clear" w:color="auto" w:fill="F2F2F2"/>
          </w:tcPr>
          <w:p w14:paraId="5758A397" w14:textId="77777777" w:rsidR="00CE439C" w:rsidRDefault="00CE439C">
            <w:pPr>
              <w:numPr>
                <w:ilvl w:val="0"/>
                <w:numId w:val="40"/>
              </w:numPr>
              <w:autoSpaceDE w:val="0"/>
              <w:autoSpaceDN w:val="0"/>
              <w:adjustRightInd w:val="0"/>
              <w:spacing w:line="240" w:lineRule="auto"/>
              <w:ind w:left="340" w:hanging="340"/>
              <w:outlineLvl w:val="3"/>
              <w:rPr>
                <w:rFonts w:ascii="Arial" w:eastAsia="Calibri" w:hAnsi="Arial" w:cs="Arial"/>
                <w:szCs w:val="21"/>
                <w:lang w:eastAsia="en-AU"/>
              </w:rPr>
            </w:pPr>
            <w:r>
              <w:rPr>
                <w:rFonts w:ascii="Arial" w:eastAsia="Calibri" w:hAnsi="Arial" w:cs="Arial"/>
                <w:szCs w:val="21"/>
                <w:lang w:eastAsia="en-AU"/>
              </w:rPr>
              <w:t>Provide your artist statement.</w:t>
            </w:r>
          </w:p>
          <w:p w14:paraId="7F261312" w14:textId="7D8CBDF6" w:rsidR="00C344C0" w:rsidRDefault="00CE439C" w:rsidP="004F6D0C">
            <w:pPr>
              <w:autoSpaceDE w:val="0"/>
              <w:autoSpaceDN w:val="0"/>
              <w:adjustRightInd w:val="0"/>
              <w:spacing w:line="240" w:lineRule="auto"/>
              <w:ind w:left="340"/>
              <w:outlineLvl w:val="3"/>
              <w:rPr>
                <w:rFonts w:ascii="Arial" w:eastAsia="Calibri" w:hAnsi="Arial" w:cs="Arial"/>
                <w:szCs w:val="21"/>
                <w:lang w:eastAsia="en-AU"/>
              </w:rPr>
            </w:pPr>
            <w:r>
              <w:rPr>
                <w:rFonts w:ascii="Arial" w:eastAsia="Calibri" w:hAnsi="Arial" w:cs="Arial"/>
                <w:szCs w:val="21"/>
                <w:lang w:eastAsia="en-AU"/>
              </w:rPr>
              <w:t xml:space="preserve">A short </w:t>
            </w:r>
            <w:r w:rsidRPr="00E57E9B">
              <w:rPr>
                <w:rFonts w:ascii="Arial" w:eastAsia="Calibri" w:hAnsi="Arial" w:cs="Arial"/>
                <w:szCs w:val="21"/>
                <w:lang w:eastAsia="en-AU"/>
              </w:rPr>
              <w:t xml:space="preserve">biographical statement outlining your connection to </w:t>
            </w:r>
            <w:r w:rsidR="004F6D0C">
              <w:rPr>
                <w:rFonts w:ascii="Arial" w:eastAsia="Calibri" w:hAnsi="Arial" w:cs="Arial"/>
                <w:szCs w:val="21"/>
                <w:lang w:eastAsia="en-AU"/>
              </w:rPr>
              <w:t xml:space="preserve">the community as details in section 1.5.1 Connection to </w:t>
            </w:r>
            <w:r w:rsidR="00205B5F">
              <w:rPr>
                <w:rFonts w:ascii="Arial" w:eastAsia="Calibri" w:hAnsi="Arial" w:cs="Arial"/>
                <w:szCs w:val="21"/>
                <w:lang w:eastAsia="en-AU"/>
              </w:rPr>
              <w:t>health service</w:t>
            </w:r>
            <w:r w:rsidR="00C344C0">
              <w:rPr>
                <w:rFonts w:ascii="Arial" w:eastAsia="Calibri" w:hAnsi="Arial" w:cs="Arial"/>
                <w:szCs w:val="21"/>
                <w:lang w:eastAsia="en-AU"/>
              </w:rPr>
              <w:t>.</w:t>
            </w:r>
          </w:p>
          <w:p w14:paraId="141FC6C7" w14:textId="2BE127BD" w:rsidR="00CE439C" w:rsidRPr="005762CD" w:rsidRDefault="00C344C0" w:rsidP="004F6D0C">
            <w:pPr>
              <w:autoSpaceDE w:val="0"/>
              <w:autoSpaceDN w:val="0"/>
              <w:adjustRightInd w:val="0"/>
              <w:spacing w:line="240" w:lineRule="auto"/>
              <w:ind w:left="340"/>
              <w:outlineLvl w:val="3"/>
              <w:rPr>
                <w:rFonts w:ascii="Arial" w:eastAsia="Calibri" w:hAnsi="Arial" w:cs="Arial"/>
                <w:szCs w:val="21"/>
                <w:lang w:eastAsia="en-AU"/>
              </w:rPr>
            </w:pPr>
            <w:r>
              <w:rPr>
                <w:rFonts w:ascii="Arial" w:eastAsia="Calibri" w:hAnsi="Arial" w:cs="Arial"/>
                <w:szCs w:val="21"/>
                <w:lang w:eastAsia="en-AU"/>
              </w:rPr>
              <w:t xml:space="preserve">Maximum response length to be </w:t>
            </w:r>
            <w:r w:rsidR="00CE439C" w:rsidRPr="00E57E9B">
              <w:rPr>
                <w:rFonts w:ascii="Arial" w:eastAsia="Calibri" w:hAnsi="Arial" w:cs="Arial"/>
                <w:szCs w:val="21"/>
                <w:lang w:eastAsia="en-AU"/>
              </w:rPr>
              <w:t>no more than 100 words</w:t>
            </w:r>
            <w:r>
              <w:rPr>
                <w:rFonts w:ascii="Arial" w:eastAsia="Calibri" w:hAnsi="Arial" w:cs="Arial"/>
                <w:szCs w:val="21"/>
                <w:lang w:eastAsia="en-AU"/>
              </w:rPr>
              <w:t>.</w:t>
            </w:r>
          </w:p>
        </w:tc>
        <w:tc>
          <w:tcPr>
            <w:tcW w:w="2844" w:type="pct"/>
            <w:tcBorders>
              <w:top w:val="single" w:sz="4" w:space="0" w:color="auto"/>
              <w:left w:val="single" w:sz="4" w:space="0" w:color="auto"/>
            </w:tcBorders>
          </w:tcPr>
          <w:p w14:paraId="40157D10" w14:textId="1B6A7FAD" w:rsidR="00CE439C" w:rsidRPr="00CE439C" w:rsidRDefault="00CE439C" w:rsidP="00111E3A">
            <w:pPr>
              <w:tabs>
                <w:tab w:val="left" w:pos="526"/>
              </w:tabs>
              <w:spacing w:line="240" w:lineRule="auto"/>
              <w:rPr>
                <w:rFonts w:eastAsia="Calibri" w:cs="Arial"/>
                <w:szCs w:val="21"/>
              </w:rPr>
            </w:pPr>
            <w:r w:rsidRPr="00CE439C">
              <w:rPr>
                <w:rFonts w:eastAsia="Calibri" w:cs="Arial"/>
                <w:szCs w:val="21"/>
              </w:rPr>
              <w:t>[</w:t>
            </w:r>
            <w:r w:rsidRPr="00CE439C">
              <w:rPr>
                <w:rFonts w:eastAsia="Calibri" w:cs="Arial"/>
                <w:szCs w:val="21"/>
                <w:highlight w:val="lightGray"/>
              </w:rPr>
              <w:t>insert details or refer as an attachment</w:t>
            </w:r>
            <w:r w:rsidRPr="00CE439C">
              <w:rPr>
                <w:rFonts w:eastAsia="Calibri" w:cs="Arial"/>
                <w:szCs w:val="21"/>
              </w:rPr>
              <w:t>]</w:t>
            </w:r>
          </w:p>
        </w:tc>
      </w:tr>
      <w:tr w:rsidR="00DB2114" w:rsidRPr="00DB2114" w14:paraId="6E1CAF97" w14:textId="77777777" w:rsidTr="00C344C0">
        <w:tc>
          <w:tcPr>
            <w:tcW w:w="5000" w:type="pct"/>
            <w:gridSpan w:val="2"/>
            <w:tcBorders>
              <w:top w:val="single" w:sz="4" w:space="0" w:color="auto"/>
              <w:bottom w:val="single" w:sz="4" w:space="0" w:color="auto"/>
            </w:tcBorders>
            <w:shd w:val="clear" w:color="auto" w:fill="F2F2F2" w:themeFill="background1" w:themeFillShade="F2"/>
          </w:tcPr>
          <w:p w14:paraId="0E910FED" w14:textId="0C00965F" w:rsidR="00DB2114" w:rsidRPr="00A97678" w:rsidRDefault="0021079E" w:rsidP="00C53807">
            <w:pPr>
              <w:numPr>
                <w:ilvl w:val="2"/>
                <w:numId w:val="48"/>
              </w:numPr>
              <w:spacing w:line="240" w:lineRule="auto"/>
              <w:ind w:left="561" w:hanging="567"/>
              <w:rPr>
                <w:rFonts w:ascii="Arial" w:eastAsia="Calibri" w:hAnsi="Arial" w:cs="Arial"/>
                <w:b/>
                <w:bCs/>
                <w:spacing w:val="-2"/>
                <w:kern w:val="21"/>
                <w:szCs w:val="21"/>
                <w:lang w:val="en-GB"/>
                <w14:numSpacing w14:val="proportional"/>
              </w:rPr>
            </w:pPr>
            <w:r w:rsidRPr="00A97678">
              <w:rPr>
                <w:rFonts w:ascii="Arial" w:eastAsia="Calibri" w:hAnsi="Arial" w:cs="Arial"/>
                <w:b/>
                <w:bCs/>
                <w:spacing w:val="-2"/>
                <w:kern w:val="21"/>
                <w:szCs w:val="21"/>
                <w:lang w:val="en-GB"/>
                <w14:numSpacing w14:val="proportional"/>
              </w:rPr>
              <w:t>Relevant experience</w:t>
            </w:r>
          </w:p>
        </w:tc>
      </w:tr>
      <w:tr w:rsidR="009A75EF" w:rsidRPr="00DB2114" w14:paraId="37DDC684" w14:textId="77777777" w:rsidTr="00DB2114">
        <w:tc>
          <w:tcPr>
            <w:tcW w:w="2156" w:type="pct"/>
            <w:tcBorders>
              <w:top w:val="single" w:sz="4" w:space="0" w:color="auto"/>
              <w:bottom w:val="single" w:sz="4" w:space="0" w:color="auto"/>
              <w:right w:val="single" w:sz="4" w:space="0" w:color="auto"/>
            </w:tcBorders>
            <w:shd w:val="clear" w:color="auto" w:fill="F2F2F2"/>
          </w:tcPr>
          <w:p w14:paraId="63FD25EF" w14:textId="763D9232" w:rsidR="009A75EF" w:rsidRPr="003D36EE" w:rsidRDefault="009A75EF">
            <w:pPr>
              <w:numPr>
                <w:ilvl w:val="0"/>
                <w:numId w:val="45"/>
              </w:numPr>
              <w:autoSpaceDE w:val="0"/>
              <w:autoSpaceDN w:val="0"/>
              <w:adjustRightInd w:val="0"/>
              <w:spacing w:line="240" w:lineRule="auto"/>
              <w:ind w:left="357" w:hanging="357"/>
              <w:outlineLvl w:val="3"/>
              <w:rPr>
                <w:rFonts w:ascii="Arial" w:eastAsia="Calibri" w:hAnsi="Arial" w:cs="Arial"/>
                <w:szCs w:val="21"/>
                <w:lang w:eastAsia="en-AU"/>
              </w:rPr>
            </w:pPr>
            <w:r>
              <w:t>Provide details of your experience working on building-related art projects and in team settings</w:t>
            </w:r>
            <w:r w:rsidR="009512A2">
              <w:t>?</w:t>
            </w:r>
          </w:p>
        </w:tc>
        <w:tc>
          <w:tcPr>
            <w:tcW w:w="2844" w:type="pct"/>
            <w:tcBorders>
              <w:top w:val="single" w:sz="4" w:space="0" w:color="auto"/>
              <w:left w:val="single" w:sz="4" w:space="0" w:color="auto"/>
              <w:bottom w:val="single" w:sz="4" w:space="0" w:color="auto"/>
            </w:tcBorders>
          </w:tcPr>
          <w:p w14:paraId="01A52735" w14:textId="3452298B" w:rsidR="009A75EF" w:rsidRPr="00CE439C" w:rsidRDefault="009512A2" w:rsidP="0021079E">
            <w:pPr>
              <w:tabs>
                <w:tab w:val="left" w:pos="2096"/>
              </w:tabs>
              <w:spacing w:line="240" w:lineRule="auto"/>
              <w:rPr>
                <w:rFonts w:eastAsia="Calibri" w:cs="Arial"/>
                <w:szCs w:val="21"/>
              </w:rPr>
            </w:pPr>
            <w:r w:rsidRPr="00CE439C">
              <w:rPr>
                <w:rFonts w:eastAsia="Calibri" w:cs="Arial"/>
                <w:szCs w:val="21"/>
              </w:rPr>
              <w:t>[</w:t>
            </w:r>
            <w:r w:rsidRPr="00CE439C">
              <w:rPr>
                <w:rFonts w:eastAsia="Calibri" w:cs="Arial"/>
                <w:szCs w:val="21"/>
                <w:highlight w:val="lightGray"/>
              </w:rPr>
              <w:t>insert details or refer as an attachment</w:t>
            </w:r>
            <w:r w:rsidRPr="00CE439C">
              <w:rPr>
                <w:rFonts w:eastAsia="Calibri" w:cs="Arial"/>
                <w:szCs w:val="21"/>
              </w:rPr>
              <w:t>]</w:t>
            </w:r>
          </w:p>
        </w:tc>
      </w:tr>
      <w:tr w:rsidR="0021079E" w:rsidRPr="00DB2114" w14:paraId="36A54252" w14:textId="77777777" w:rsidTr="00DB2114">
        <w:tc>
          <w:tcPr>
            <w:tcW w:w="2156" w:type="pct"/>
            <w:tcBorders>
              <w:top w:val="single" w:sz="4" w:space="0" w:color="auto"/>
              <w:bottom w:val="single" w:sz="4" w:space="0" w:color="auto"/>
              <w:right w:val="single" w:sz="4" w:space="0" w:color="auto"/>
            </w:tcBorders>
            <w:shd w:val="clear" w:color="auto" w:fill="F2F2F2"/>
          </w:tcPr>
          <w:p w14:paraId="32918029" w14:textId="77777777" w:rsidR="00FB05FA" w:rsidRDefault="003D36EE">
            <w:pPr>
              <w:numPr>
                <w:ilvl w:val="0"/>
                <w:numId w:val="45"/>
              </w:numPr>
              <w:autoSpaceDE w:val="0"/>
              <w:autoSpaceDN w:val="0"/>
              <w:adjustRightInd w:val="0"/>
              <w:spacing w:line="240" w:lineRule="auto"/>
              <w:ind w:left="357" w:hanging="357"/>
              <w:outlineLvl w:val="3"/>
              <w:rPr>
                <w:rFonts w:ascii="Arial" w:eastAsia="Calibri" w:hAnsi="Arial" w:cs="Arial"/>
                <w:szCs w:val="21"/>
                <w:lang w:eastAsia="en-AU"/>
              </w:rPr>
            </w:pPr>
            <w:r w:rsidRPr="003D36EE">
              <w:rPr>
                <w:rFonts w:ascii="Arial" w:eastAsia="Calibri" w:hAnsi="Arial" w:cs="Arial"/>
                <w:szCs w:val="21"/>
                <w:lang w:eastAsia="en-AU"/>
              </w:rPr>
              <w:t>Provide examples of completed artworks that demonstrate your experience in creating art for healthcare, hospital, or similar public environments.</w:t>
            </w:r>
          </w:p>
          <w:p w14:paraId="3A2445EE" w14:textId="3D20E8D8" w:rsidR="0021079E" w:rsidRPr="003D36EE" w:rsidRDefault="003D36EE" w:rsidP="00FB05FA">
            <w:pPr>
              <w:autoSpaceDE w:val="0"/>
              <w:autoSpaceDN w:val="0"/>
              <w:adjustRightInd w:val="0"/>
              <w:spacing w:line="240" w:lineRule="auto"/>
              <w:ind w:left="357"/>
              <w:outlineLvl w:val="3"/>
              <w:rPr>
                <w:rFonts w:ascii="Arial" w:eastAsia="Calibri" w:hAnsi="Arial" w:cs="Arial"/>
                <w:szCs w:val="21"/>
                <w:lang w:eastAsia="en-AU"/>
              </w:rPr>
            </w:pPr>
            <w:r w:rsidRPr="003D36EE">
              <w:rPr>
                <w:rFonts w:ascii="Arial" w:eastAsia="Calibri" w:hAnsi="Arial" w:cs="Arial"/>
                <w:szCs w:val="21"/>
                <w:lang w:eastAsia="en-AU"/>
              </w:rPr>
              <w:t>Include a brief description of each project, outlining the artwork concept, location, and how the work contributes to a welcoming, calming, or healing environment for patients, families, visitors, and staff.</w:t>
            </w:r>
          </w:p>
        </w:tc>
        <w:tc>
          <w:tcPr>
            <w:tcW w:w="2844" w:type="pct"/>
            <w:tcBorders>
              <w:top w:val="single" w:sz="4" w:space="0" w:color="auto"/>
              <w:left w:val="single" w:sz="4" w:space="0" w:color="auto"/>
              <w:bottom w:val="single" w:sz="4" w:space="0" w:color="auto"/>
            </w:tcBorders>
          </w:tcPr>
          <w:p w14:paraId="1423A608" w14:textId="30CB1FB2" w:rsidR="0021079E" w:rsidRPr="00C916EF" w:rsidRDefault="0021079E" w:rsidP="0021079E">
            <w:pPr>
              <w:tabs>
                <w:tab w:val="left" w:pos="2096"/>
              </w:tabs>
              <w:spacing w:line="240" w:lineRule="auto"/>
              <w:rPr>
                <w:rFonts w:ascii="Arial" w:eastAsia="Calibri" w:hAnsi="Arial" w:cs="Arial"/>
                <w:szCs w:val="21"/>
                <w:lang w:eastAsia="en-AU"/>
              </w:rPr>
            </w:pPr>
            <w:r w:rsidRPr="00CE439C">
              <w:rPr>
                <w:rFonts w:eastAsia="Calibri" w:cs="Arial"/>
                <w:szCs w:val="21"/>
              </w:rPr>
              <w:t>[</w:t>
            </w:r>
            <w:r w:rsidRPr="00CE439C">
              <w:rPr>
                <w:rFonts w:eastAsia="Calibri" w:cs="Arial"/>
                <w:szCs w:val="21"/>
                <w:highlight w:val="lightGray"/>
              </w:rPr>
              <w:t>insert details or refer as an attachment</w:t>
            </w:r>
            <w:r w:rsidRPr="00CE439C">
              <w:rPr>
                <w:rFonts w:eastAsia="Calibri" w:cs="Arial"/>
                <w:szCs w:val="21"/>
              </w:rPr>
              <w:t>]</w:t>
            </w:r>
          </w:p>
        </w:tc>
      </w:tr>
      <w:tr w:rsidR="00DA650E" w:rsidRPr="00DB2114" w14:paraId="7BCEB2D2" w14:textId="77777777" w:rsidTr="0021079E">
        <w:trPr>
          <w:trHeight w:val="475"/>
        </w:trPr>
        <w:tc>
          <w:tcPr>
            <w:tcW w:w="2156" w:type="pct"/>
            <w:vMerge w:val="restart"/>
            <w:tcBorders>
              <w:top w:val="single" w:sz="4" w:space="0" w:color="auto"/>
              <w:right w:val="single" w:sz="4" w:space="0" w:color="auto"/>
            </w:tcBorders>
            <w:shd w:val="clear" w:color="auto" w:fill="F2F2F2"/>
          </w:tcPr>
          <w:p w14:paraId="537DF77B" w14:textId="5EFA305B" w:rsidR="00DA650E" w:rsidRPr="008C737A" w:rsidRDefault="00DA650E">
            <w:pPr>
              <w:numPr>
                <w:ilvl w:val="0"/>
                <w:numId w:val="45"/>
              </w:numPr>
              <w:autoSpaceDE w:val="0"/>
              <w:autoSpaceDN w:val="0"/>
              <w:adjustRightInd w:val="0"/>
              <w:spacing w:line="240" w:lineRule="auto"/>
              <w:ind w:left="340" w:hanging="340"/>
              <w:outlineLvl w:val="3"/>
              <w:rPr>
                <w:rFonts w:ascii="Arial" w:eastAsia="Calibri" w:hAnsi="Arial" w:cs="Arial"/>
                <w:szCs w:val="21"/>
                <w:lang w:eastAsia="en-AU"/>
              </w:rPr>
            </w:pPr>
            <w:r>
              <w:rPr>
                <w:rFonts w:ascii="Arial" w:eastAsia="Calibri" w:hAnsi="Arial" w:cs="Arial"/>
                <w:szCs w:val="21"/>
                <w:lang w:eastAsia="en-AU"/>
              </w:rPr>
              <w:t xml:space="preserve">Have you attached </w:t>
            </w:r>
            <w:r w:rsidR="00184AFD">
              <w:rPr>
                <w:rFonts w:ascii="Arial" w:eastAsia="Calibri" w:hAnsi="Arial" w:cs="Arial"/>
                <w:szCs w:val="21"/>
                <w:lang w:eastAsia="en-AU"/>
              </w:rPr>
              <w:t>a maximum of five (5)</w:t>
            </w:r>
            <w:r w:rsidR="00184AFD" w:rsidRPr="003D36EE">
              <w:rPr>
                <w:rFonts w:ascii="Arial" w:eastAsia="Calibri" w:hAnsi="Arial" w:cs="Arial"/>
                <w:szCs w:val="21"/>
                <w:lang w:eastAsia="en-AU"/>
              </w:rPr>
              <w:t xml:space="preserve"> </w:t>
            </w:r>
            <w:r w:rsidR="007A19F0">
              <w:rPr>
                <w:rFonts w:ascii="Arial" w:eastAsia="Calibri" w:hAnsi="Arial" w:cs="Arial"/>
                <w:szCs w:val="21"/>
                <w:lang w:eastAsia="en-AU"/>
              </w:rPr>
              <w:t>examples</w:t>
            </w:r>
            <w:r w:rsidR="00372584">
              <w:rPr>
                <w:rFonts w:ascii="Arial" w:eastAsia="Calibri" w:hAnsi="Arial" w:cs="Arial"/>
                <w:szCs w:val="21"/>
                <w:lang w:eastAsia="en-AU"/>
              </w:rPr>
              <w:t xml:space="preserve"> of previous work in </w:t>
            </w:r>
            <w:r w:rsidR="00DB732E" w:rsidRPr="0059370D">
              <w:rPr>
                <w:rFonts w:ascii="Arial" w:eastAsia="Calibri" w:hAnsi="Arial" w:cs="Arial"/>
                <w:szCs w:val="21"/>
                <w:lang w:eastAsia="en-AU"/>
              </w:rPr>
              <w:t xml:space="preserve">high-quality </w:t>
            </w:r>
            <w:r w:rsidR="00372584">
              <w:rPr>
                <w:rFonts w:ascii="Arial" w:eastAsia="Calibri" w:hAnsi="Arial" w:cs="Arial"/>
                <w:szCs w:val="21"/>
                <w:lang w:eastAsia="en-AU"/>
              </w:rPr>
              <w:t>digital format</w:t>
            </w:r>
            <w:r>
              <w:rPr>
                <w:rFonts w:ascii="Arial" w:eastAsia="Calibri" w:hAnsi="Arial" w:cs="Arial"/>
                <w:szCs w:val="21"/>
                <w:lang w:eastAsia="en-AU"/>
              </w:rPr>
              <w:t>?</w:t>
            </w:r>
          </w:p>
        </w:tc>
        <w:tc>
          <w:tcPr>
            <w:tcW w:w="2844" w:type="pct"/>
            <w:tcBorders>
              <w:top w:val="single" w:sz="4" w:space="0" w:color="auto"/>
              <w:left w:val="single" w:sz="4" w:space="0" w:color="auto"/>
            </w:tcBorders>
          </w:tcPr>
          <w:p w14:paraId="03C656AE" w14:textId="77777777" w:rsidR="00DA650E" w:rsidRPr="00D11112" w:rsidRDefault="00DA650E" w:rsidP="00DA650E">
            <w:pPr>
              <w:tabs>
                <w:tab w:val="left" w:pos="2104"/>
              </w:tabs>
              <w:spacing w:line="240" w:lineRule="auto"/>
              <w:rPr>
                <w:rFonts w:eastAsia="Calibri" w:cs="Arial"/>
                <w:szCs w:val="21"/>
              </w:rPr>
            </w:pPr>
            <w:r w:rsidRPr="00D11112">
              <w:rPr>
                <w:rFonts w:eastAsia="Calibri" w:cs="Arial"/>
                <w:szCs w:val="21"/>
              </w:rPr>
              <w:t>Attached:</w:t>
            </w:r>
          </w:p>
          <w:p w14:paraId="6AF80AD4" w14:textId="77777777" w:rsidR="00DA650E" w:rsidRPr="00D11112" w:rsidRDefault="00DA650E" w:rsidP="00DA650E">
            <w:pPr>
              <w:spacing w:line="240" w:lineRule="auto"/>
              <w:rPr>
                <w:rFonts w:eastAsia="Calibri" w:cs="Arial"/>
                <w:szCs w:val="21"/>
              </w:rPr>
            </w:pPr>
            <w:r w:rsidRPr="00D11112">
              <w:rPr>
                <w:rFonts w:eastAsia="Calibri" w:cs="Arial"/>
                <w:szCs w:val="21"/>
              </w:rPr>
              <w:t>Yes</w:t>
            </w:r>
            <w:r w:rsidRPr="00D11112">
              <w:rPr>
                <w:rFonts w:eastAsia="Calibri" w:cs="Arial"/>
                <w:szCs w:val="21"/>
              </w:rPr>
              <w:tab/>
            </w:r>
            <w:sdt>
              <w:sdtPr>
                <w:rPr>
                  <w:rFonts w:eastAsia="Calibri" w:cs="Arial"/>
                  <w:szCs w:val="21"/>
                </w:rPr>
                <w:id w:val="-1298300259"/>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p>
          <w:p w14:paraId="4BF47238" w14:textId="48C45B01" w:rsidR="00DA650E" w:rsidRPr="00C916EF" w:rsidRDefault="00DA650E" w:rsidP="00D44733">
            <w:pPr>
              <w:tabs>
                <w:tab w:val="left" w:pos="753"/>
              </w:tabs>
              <w:spacing w:line="240" w:lineRule="auto"/>
              <w:rPr>
                <w:rFonts w:ascii="Arial" w:eastAsia="Calibri" w:hAnsi="Arial" w:cs="Arial"/>
                <w:szCs w:val="21"/>
                <w:lang w:eastAsia="en-AU"/>
              </w:rPr>
            </w:pPr>
            <w:r w:rsidRPr="00D11112">
              <w:rPr>
                <w:rFonts w:eastAsia="Calibri" w:cs="Arial"/>
                <w:szCs w:val="21"/>
              </w:rPr>
              <w:t>No</w:t>
            </w:r>
            <w:r w:rsidRPr="00D11112">
              <w:rPr>
                <w:rFonts w:eastAsia="Calibri" w:cs="Arial"/>
                <w:szCs w:val="21"/>
              </w:rPr>
              <w:tab/>
            </w:r>
            <w:sdt>
              <w:sdtPr>
                <w:rPr>
                  <w:rFonts w:eastAsia="Calibri" w:cs="Arial"/>
                  <w:szCs w:val="21"/>
                </w:rPr>
                <w:id w:val="379216211"/>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r w:rsidRPr="00D11112">
              <w:rPr>
                <w:rFonts w:eastAsia="Calibri" w:cs="Arial"/>
                <w:szCs w:val="21"/>
              </w:rPr>
              <w:t xml:space="preserve"> If No, Offeror to provide details below:</w:t>
            </w:r>
          </w:p>
        </w:tc>
      </w:tr>
      <w:tr w:rsidR="00DA650E" w:rsidRPr="00DB2114" w14:paraId="4AAF0116" w14:textId="77777777" w:rsidTr="005321B7">
        <w:trPr>
          <w:trHeight w:val="475"/>
        </w:trPr>
        <w:tc>
          <w:tcPr>
            <w:tcW w:w="2156" w:type="pct"/>
            <w:vMerge/>
            <w:tcBorders>
              <w:bottom w:val="single" w:sz="4" w:space="0" w:color="auto"/>
              <w:right w:val="single" w:sz="4" w:space="0" w:color="auto"/>
            </w:tcBorders>
            <w:shd w:val="clear" w:color="auto" w:fill="F2F2F2"/>
          </w:tcPr>
          <w:p w14:paraId="4308B9AC" w14:textId="77777777" w:rsidR="00DA650E" w:rsidRDefault="00DA650E">
            <w:pPr>
              <w:numPr>
                <w:ilvl w:val="0"/>
                <w:numId w:val="45"/>
              </w:numPr>
              <w:autoSpaceDE w:val="0"/>
              <w:autoSpaceDN w:val="0"/>
              <w:adjustRightInd w:val="0"/>
              <w:spacing w:line="240" w:lineRule="auto"/>
              <w:ind w:left="340" w:hanging="340"/>
              <w:outlineLvl w:val="3"/>
              <w:rPr>
                <w:rFonts w:ascii="Arial" w:eastAsia="Calibri" w:hAnsi="Arial" w:cs="Arial"/>
                <w:szCs w:val="21"/>
                <w:lang w:eastAsia="en-AU"/>
              </w:rPr>
            </w:pPr>
          </w:p>
        </w:tc>
        <w:tc>
          <w:tcPr>
            <w:tcW w:w="2844" w:type="pct"/>
            <w:tcBorders>
              <w:top w:val="single" w:sz="4" w:space="0" w:color="auto"/>
              <w:left w:val="single" w:sz="4" w:space="0" w:color="auto"/>
            </w:tcBorders>
          </w:tcPr>
          <w:p w14:paraId="40C7C3CA" w14:textId="7EF16C03" w:rsidR="00DA650E" w:rsidRPr="00C916EF" w:rsidRDefault="00DA650E" w:rsidP="00DA650E">
            <w:pPr>
              <w:tabs>
                <w:tab w:val="left" w:pos="2104"/>
              </w:tabs>
              <w:spacing w:line="240" w:lineRule="auto"/>
              <w:rPr>
                <w:rFonts w:ascii="Arial" w:eastAsia="Calibri" w:hAnsi="Arial" w:cs="Arial"/>
                <w:szCs w:val="21"/>
                <w:lang w:eastAsia="en-AU"/>
              </w:rPr>
            </w:pPr>
            <w:r>
              <w:rPr>
                <w:rFonts w:ascii="Arial" w:eastAsia="Calibri" w:hAnsi="Arial" w:cs="Arial"/>
                <w:szCs w:val="21"/>
                <w:lang w:eastAsia="en-AU"/>
              </w:rPr>
              <w:t>[</w:t>
            </w:r>
            <w:r>
              <w:rPr>
                <w:rFonts w:ascii="Arial" w:eastAsia="Calibri" w:hAnsi="Arial" w:cs="Arial"/>
                <w:szCs w:val="21"/>
                <w:highlight w:val="lightGray"/>
                <w:lang w:eastAsia="en-AU"/>
              </w:rPr>
              <w:t>insert details</w:t>
            </w:r>
            <w:r>
              <w:rPr>
                <w:rFonts w:ascii="Arial" w:eastAsia="Calibri" w:hAnsi="Arial" w:cs="Arial"/>
                <w:szCs w:val="21"/>
                <w:lang w:eastAsia="en-AU"/>
              </w:rPr>
              <w:t>]</w:t>
            </w:r>
          </w:p>
        </w:tc>
      </w:tr>
      <w:tr w:rsidR="00DA650E" w:rsidRPr="00DB2114" w14:paraId="76320085" w14:textId="77777777" w:rsidTr="005321B7">
        <w:trPr>
          <w:trHeight w:val="475"/>
        </w:trPr>
        <w:tc>
          <w:tcPr>
            <w:tcW w:w="2156" w:type="pct"/>
            <w:vMerge w:val="restart"/>
            <w:tcBorders>
              <w:top w:val="single" w:sz="4" w:space="0" w:color="auto"/>
              <w:left w:val="single" w:sz="4" w:space="0" w:color="auto"/>
              <w:bottom w:val="single" w:sz="4" w:space="0" w:color="auto"/>
              <w:right w:val="single" w:sz="4" w:space="0" w:color="auto"/>
            </w:tcBorders>
            <w:shd w:val="clear" w:color="auto" w:fill="F2F2F2"/>
          </w:tcPr>
          <w:p w14:paraId="27A555B3" w14:textId="58DDCB09" w:rsidR="00DA650E" w:rsidRPr="008C737A" w:rsidRDefault="008C3526">
            <w:pPr>
              <w:numPr>
                <w:ilvl w:val="0"/>
                <w:numId w:val="45"/>
              </w:numPr>
              <w:autoSpaceDE w:val="0"/>
              <w:autoSpaceDN w:val="0"/>
              <w:adjustRightInd w:val="0"/>
              <w:spacing w:line="240" w:lineRule="auto"/>
              <w:ind w:left="340" w:hanging="340"/>
              <w:outlineLvl w:val="3"/>
              <w:rPr>
                <w:rFonts w:ascii="Arial" w:eastAsia="Calibri" w:hAnsi="Arial" w:cs="Arial"/>
                <w:szCs w:val="21"/>
                <w:lang w:eastAsia="en-AU"/>
              </w:rPr>
            </w:pPr>
            <w:r>
              <w:rPr>
                <w:rFonts w:ascii="Arial" w:eastAsia="Calibri" w:hAnsi="Arial" w:cs="Arial"/>
                <w:szCs w:val="21"/>
                <w:lang w:eastAsia="en-AU"/>
              </w:rPr>
              <w:t>Provide a</w:t>
            </w:r>
            <w:r w:rsidR="00DA650E" w:rsidRPr="00472BAA">
              <w:rPr>
                <w:rFonts w:ascii="Arial" w:eastAsia="Calibri" w:hAnsi="Arial" w:cs="Arial"/>
                <w:szCs w:val="21"/>
                <w:lang w:eastAsia="en-AU"/>
              </w:rPr>
              <w:t xml:space="preserve"> concise C</w:t>
            </w:r>
            <w:r w:rsidR="00531730">
              <w:rPr>
                <w:rFonts w:ascii="Arial" w:eastAsia="Calibri" w:hAnsi="Arial" w:cs="Arial"/>
                <w:szCs w:val="21"/>
                <w:lang w:eastAsia="en-AU"/>
              </w:rPr>
              <w:t>urric</w:t>
            </w:r>
            <w:r w:rsidR="00143696">
              <w:rPr>
                <w:rFonts w:ascii="Arial" w:eastAsia="Calibri" w:hAnsi="Arial" w:cs="Arial"/>
                <w:szCs w:val="21"/>
                <w:lang w:eastAsia="en-AU"/>
              </w:rPr>
              <w:t xml:space="preserve">ulum </w:t>
            </w:r>
            <w:r w:rsidR="00DA650E" w:rsidRPr="00472BAA">
              <w:rPr>
                <w:rFonts w:ascii="Arial" w:eastAsia="Calibri" w:hAnsi="Arial" w:cs="Arial"/>
                <w:szCs w:val="21"/>
                <w:lang w:eastAsia="en-AU"/>
              </w:rPr>
              <w:t>V</w:t>
            </w:r>
            <w:r w:rsidR="00143696">
              <w:rPr>
                <w:rFonts w:ascii="Arial" w:eastAsia="Calibri" w:hAnsi="Arial" w:cs="Arial"/>
                <w:szCs w:val="21"/>
                <w:lang w:eastAsia="en-AU"/>
              </w:rPr>
              <w:t>ita</w:t>
            </w:r>
            <w:r>
              <w:rPr>
                <w:rFonts w:ascii="Arial" w:eastAsia="Calibri" w:hAnsi="Arial" w:cs="Arial"/>
                <w:szCs w:val="21"/>
                <w:lang w:eastAsia="en-AU"/>
              </w:rPr>
              <w:t>e (CV)</w:t>
            </w:r>
            <w:r w:rsidR="00DA650E" w:rsidRPr="00472BAA">
              <w:rPr>
                <w:rFonts w:ascii="Arial" w:eastAsia="Calibri" w:hAnsi="Arial" w:cs="Arial"/>
                <w:szCs w:val="21"/>
                <w:lang w:eastAsia="en-AU"/>
              </w:rPr>
              <w:t xml:space="preserve"> – up to 2 pages outlining previous experience, contact details including name and address, phone number, email address, ABN, education history, exhibitions, projects, website/portfolio/social media links.</w:t>
            </w:r>
          </w:p>
        </w:tc>
        <w:tc>
          <w:tcPr>
            <w:tcW w:w="2844" w:type="pct"/>
            <w:tcBorders>
              <w:top w:val="single" w:sz="4" w:space="0" w:color="auto"/>
              <w:left w:val="single" w:sz="4" w:space="0" w:color="auto"/>
            </w:tcBorders>
          </w:tcPr>
          <w:p w14:paraId="474DAF9F" w14:textId="77777777" w:rsidR="00DA650E" w:rsidRPr="00D11112" w:rsidRDefault="00DA650E" w:rsidP="00DA650E">
            <w:pPr>
              <w:tabs>
                <w:tab w:val="left" w:pos="2104"/>
              </w:tabs>
              <w:spacing w:line="240" w:lineRule="auto"/>
              <w:rPr>
                <w:rFonts w:eastAsia="Calibri" w:cs="Arial"/>
                <w:szCs w:val="21"/>
              </w:rPr>
            </w:pPr>
            <w:r w:rsidRPr="00D11112">
              <w:rPr>
                <w:rFonts w:eastAsia="Calibri" w:cs="Arial"/>
                <w:szCs w:val="21"/>
              </w:rPr>
              <w:t>Attached:</w:t>
            </w:r>
          </w:p>
          <w:p w14:paraId="0A573178" w14:textId="77777777" w:rsidR="00DA650E" w:rsidRPr="00D11112" w:rsidRDefault="00DA650E" w:rsidP="00DA650E">
            <w:pPr>
              <w:spacing w:line="240" w:lineRule="auto"/>
              <w:rPr>
                <w:rFonts w:eastAsia="Calibri" w:cs="Arial"/>
                <w:szCs w:val="21"/>
              </w:rPr>
            </w:pPr>
            <w:r w:rsidRPr="00D11112">
              <w:rPr>
                <w:rFonts w:eastAsia="Calibri" w:cs="Arial"/>
                <w:szCs w:val="21"/>
              </w:rPr>
              <w:t>Yes</w:t>
            </w:r>
            <w:r w:rsidRPr="00D11112">
              <w:rPr>
                <w:rFonts w:eastAsia="Calibri" w:cs="Arial"/>
                <w:szCs w:val="21"/>
              </w:rPr>
              <w:tab/>
            </w:r>
            <w:sdt>
              <w:sdtPr>
                <w:rPr>
                  <w:rFonts w:eastAsia="Calibri" w:cs="Arial"/>
                  <w:szCs w:val="21"/>
                </w:rPr>
                <w:id w:val="-794911029"/>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p>
          <w:p w14:paraId="0CD583E8" w14:textId="4E117FBE" w:rsidR="00DA650E" w:rsidRPr="00D11112" w:rsidRDefault="00DA650E" w:rsidP="00DA650E">
            <w:pPr>
              <w:spacing w:line="240" w:lineRule="auto"/>
              <w:rPr>
                <w:rFonts w:eastAsia="Calibri" w:cs="Arial"/>
                <w:szCs w:val="21"/>
              </w:rPr>
            </w:pPr>
            <w:r w:rsidRPr="00D11112">
              <w:rPr>
                <w:rFonts w:eastAsia="Calibri" w:cs="Arial"/>
                <w:szCs w:val="21"/>
              </w:rPr>
              <w:t>No</w:t>
            </w:r>
            <w:r w:rsidRPr="00D11112">
              <w:rPr>
                <w:rFonts w:eastAsia="Calibri" w:cs="Arial"/>
                <w:szCs w:val="21"/>
              </w:rPr>
              <w:tab/>
            </w:r>
            <w:sdt>
              <w:sdtPr>
                <w:rPr>
                  <w:rFonts w:eastAsia="Calibri" w:cs="Arial"/>
                  <w:szCs w:val="21"/>
                </w:rPr>
                <w:id w:val="-1570410471"/>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r w:rsidRPr="00D11112">
              <w:rPr>
                <w:rFonts w:eastAsia="Calibri" w:cs="Arial"/>
                <w:szCs w:val="21"/>
              </w:rPr>
              <w:t xml:space="preserve"> If No, Offeror to provide details below:</w:t>
            </w:r>
          </w:p>
        </w:tc>
      </w:tr>
      <w:tr w:rsidR="00DA650E" w:rsidRPr="00DB2114" w14:paraId="66CA3705" w14:textId="77777777" w:rsidTr="005321B7">
        <w:trPr>
          <w:trHeight w:val="475"/>
        </w:trPr>
        <w:tc>
          <w:tcPr>
            <w:tcW w:w="2156" w:type="pct"/>
            <w:vMerge/>
            <w:tcBorders>
              <w:top w:val="single" w:sz="4" w:space="0" w:color="auto"/>
              <w:left w:val="single" w:sz="4" w:space="0" w:color="auto"/>
              <w:bottom w:val="single" w:sz="4" w:space="0" w:color="auto"/>
              <w:right w:val="single" w:sz="4" w:space="0" w:color="auto"/>
            </w:tcBorders>
            <w:shd w:val="clear" w:color="auto" w:fill="F2F2F2"/>
          </w:tcPr>
          <w:p w14:paraId="3670E680" w14:textId="77777777" w:rsidR="00DA650E" w:rsidRPr="00472BAA" w:rsidRDefault="00DA650E">
            <w:pPr>
              <w:numPr>
                <w:ilvl w:val="0"/>
                <w:numId w:val="45"/>
              </w:numPr>
              <w:autoSpaceDE w:val="0"/>
              <w:autoSpaceDN w:val="0"/>
              <w:adjustRightInd w:val="0"/>
              <w:spacing w:line="240" w:lineRule="auto"/>
              <w:ind w:left="340" w:hanging="340"/>
              <w:outlineLvl w:val="3"/>
              <w:rPr>
                <w:rFonts w:ascii="Arial" w:eastAsia="Calibri" w:hAnsi="Arial" w:cs="Arial"/>
                <w:szCs w:val="21"/>
                <w:lang w:eastAsia="en-AU"/>
              </w:rPr>
            </w:pPr>
          </w:p>
        </w:tc>
        <w:tc>
          <w:tcPr>
            <w:tcW w:w="2844" w:type="pct"/>
            <w:tcBorders>
              <w:top w:val="single" w:sz="4" w:space="0" w:color="auto"/>
              <w:left w:val="single" w:sz="4" w:space="0" w:color="auto"/>
            </w:tcBorders>
          </w:tcPr>
          <w:p w14:paraId="2447851C" w14:textId="76038015" w:rsidR="00DA650E" w:rsidRPr="00AC58A8" w:rsidRDefault="00DA650E" w:rsidP="00DA650E">
            <w:pPr>
              <w:tabs>
                <w:tab w:val="left" w:pos="2104"/>
              </w:tabs>
              <w:spacing w:line="240" w:lineRule="auto"/>
              <w:rPr>
                <w:rFonts w:ascii="Arial" w:eastAsia="Calibri" w:hAnsi="Arial" w:cs="Arial"/>
                <w:szCs w:val="21"/>
                <w:lang w:eastAsia="en-AU"/>
              </w:rPr>
            </w:pPr>
            <w:r>
              <w:rPr>
                <w:rFonts w:ascii="Arial" w:eastAsia="Calibri" w:hAnsi="Arial" w:cs="Arial"/>
                <w:szCs w:val="21"/>
                <w:lang w:eastAsia="en-AU"/>
              </w:rPr>
              <w:t>[</w:t>
            </w:r>
            <w:r>
              <w:rPr>
                <w:rFonts w:ascii="Arial" w:eastAsia="Calibri" w:hAnsi="Arial" w:cs="Arial"/>
                <w:szCs w:val="21"/>
                <w:highlight w:val="lightGray"/>
                <w:lang w:eastAsia="en-AU"/>
              </w:rPr>
              <w:t>insert details</w:t>
            </w:r>
            <w:r>
              <w:rPr>
                <w:rFonts w:ascii="Arial" w:eastAsia="Calibri" w:hAnsi="Arial" w:cs="Arial"/>
                <w:szCs w:val="21"/>
                <w:lang w:eastAsia="en-AU"/>
              </w:rPr>
              <w:t>]</w:t>
            </w:r>
          </w:p>
        </w:tc>
      </w:tr>
      <w:tr w:rsidR="0084639A" w:rsidRPr="00DB2114" w14:paraId="52564532" w14:textId="77777777" w:rsidTr="0084639A">
        <w:trPr>
          <w:trHeight w:val="475"/>
        </w:trPr>
        <w:tc>
          <w:tcPr>
            <w:tcW w:w="2156" w:type="pct"/>
            <w:tcBorders>
              <w:top w:val="single" w:sz="4" w:space="0" w:color="auto"/>
              <w:right w:val="single" w:sz="4" w:space="0" w:color="auto"/>
            </w:tcBorders>
            <w:shd w:val="clear" w:color="auto" w:fill="F2F2F2"/>
          </w:tcPr>
          <w:p w14:paraId="0A64F301" w14:textId="199DF00E" w:rsidR="0084639A" w:rsidRPr="00472BAA" w:rsidRDefault="006F408A">
            <w:pPr>
              <w:numPr>
                <w:ilvl w:val="0"/>
                <w:numId w:val="45"/>
              </w:numPr>
              <w:autoSpaceDE w:val="0"/>
              <w:autoSpaceDN w:val="0"/>
              <w:adjustRightInd w:val="0"/>
              <w:spacing w:line="240" w:lineRule="auto"/>
              <w:ind w:left="340" w:hanging="340"/>
              <w:outlineLvl w:val="3"/>
              <w:rPr>
                <w:rFonts w:ascii="Arial" w:eastAsia="Calibri" w:hAnsi="Arial" w:cs="Arial"/>
                <w:szCs w:val="21"/>
                <w:lang w:eastAsia="en-AU"/>
              </w:rPr>
            </w:pPr>
            <w:r>
              <w:rPr>
                <w:rFonts w:ascii="Arial" w:eastAsia="Calibri" w:hAnsi="Arial" w:cs="Arial"/>
                <w:szCs w:val="21"/>
                <w:lang w:eastAsia="en-AU"/>
              </w:rPr>
              <w:t xml:space="preserve">Where applicable, do you have the capacity to </w:t>
            </w:r>
            <w:r w:rsidR="006A73AF">
              <w:t>deliver artwork in a high-</w:t>
            </w:r>
            <w:r w:rsidR="006A73AF">
              <w:lastRenderedPageBreak/>
              <w:t>resolution digital file</w:t>
            </w:r>
            <w:r w:rsidR="006A73AF" w:rsidRPr="00D52834">
              <w:t xml:space="preserve"> suitable for printing/manufacture/installation</w:t>
            </w:r>
            <w:r w:rsidR="006A73AF">
              <w:t>?</w:t>
            </w:r>
          </w:p>
        </w:tc>
        <w:tc>
          <w:tcPr>
            <w:tcW w:w="2844" w:type="pct"/>
            <w:tcBorders>
              <w:top w:val="single" w:sz="4" w:space="0" w:color="auto"/>
              <w:left w:val="single" w:sz="4" w:space="0" w:color="auto"/>
            </w:tcBorders>
          </w:tcPr>
          <w:p w14:paraId="1C7F9546" w14:textId="77777777" w:rsidR="00CC7763" w:rsidRPr="00D11112" w:rsidRDefault="00CC7763" w:rsidP="00CC7763">
            <w:pPr>
              <w:spacing w:line="240" w:lineRule="auto"/>
              <w:rPr>
                <w:rFonts w:eastAsia="Calibri" w:cs="Arial"/>
                <w:szCs w:val="21"/>
              </w:rPr>
            </w:pPr>
            <w:r w:rsidRPr="00D11112">
              <w:rPr>
                <w:rFonts w:eastAsia="Calibri" w:cs="Arial"/>
                <w:szCs w:val="21"/>
              </w:rPr>
              <w:lastRenderedPageBreak/>
              <w:t>Yes</w:t>
            </w:r>
            <w:r w:rsidRPr="00D11112">
              <w:rPr>
                <w:rFonts w:eastAsia="Calibri" w:cs="Arial"/>
                <w:szCs w:val="21"/>
              </w:rPr>
              <w:tab/>
            </w:r>
            <w:sdt>
              <w:sdtPr>
                <w:rPr>
                  <w:rFonts w:eastAsia="Calibri" w:cs="Arial"/>
                  <w:szCs w:val="21"/>
                </w:rPr>
                <w:id w:val="-867986513"/>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p>
          <w:p w14:paraId="5DCB10F4" w14:textId="658E4FCE" w:rsidR="0084639A" w:rsidRDefault="00CC7763" w:rsidP="00CC7763">
            <w:pPr>
              <w:spacing w:line="240" w:lineRule="auto"/>
              <w:rPr>
                <w:rFonts w:eastAsia="Calibri" w:cs="Arial"/>
                <w:szCs w:val="21"/>
              </w:rPr>
            </w:pPr>
            <w:r w:rsidRPr="00D11112">
              <w:rPr>
                <w:rFonts w:eastAsia="Calibri" w:cs="Arial"/>
                <w:szCs w:val="21"/>
              </w:rPr>
              <w:t>No</w:t>
            </w:r>
            <w:r w:rsidRPr="00D11112">
              <w:rPr>
                <w:rFonts w:eastAsia="Calibri" w:cs="Arial"/>
                <w:szCs w:val="21"/>
              </w:rPr>
              <w:tab/>
            </w:r>
            <w:sdt>
              <w:sdtPr>
                <w:rPr>
                  <w:rFonts w:eastAsia="Calibri" w:cs="Arial"/>
                  <w:szCs w:val="21"/>
                </w:rPr>
                <w:id w:val="309520668"/>
                <w14:checkbox>
                  <w14:checked w14:val="0"/>
                  <w14:checkedState w14:val="2612" w14:font="MS Gothic"/>
                  <w14:uncheckedState w14:val="2610" w14:font="MS Gothic"/>
                </w14:checkbox>
              </w:sdtPr>
              <w:sdtContent>
                <w:r w:rsidRPr="00D11112">
                  <w:rPr>
                    <w:rFonts w:ascii="Segoe UI Symbol" w:eastAsia="Calibri" w:hAnsi="Segoe UI Symbol" w:cs="Segoe UI Symbol"/>
                    <w:szCs w:val="21"/>
                  </w:rPr>
                  <w:t>☐</w:t>
                </w:r>
              </w:sdtContent>
            </w:sdt>
          </w:p>
        </w:tc>
      </w:tr>
      <w:tr w:rsidR="00DA650E" w:rsidRPr="00DB2114" w14:paraId="26DB493C" w14:textId="77777777" w:rsidTr="00A97678">
        <w:tc>
          <w:tcPr>
            <w:tcW w:w="5000" w:type="pct"/>
            <w:gridSpan w:val="2"/>
            <w:tcBorders>
              <w:top w:val="single" w:sz="4" w:space="0" w:color="auto"/>
              <w:bottom w:val="single" w:sz="4" w:space="0" w:color="auto"/>
            </w:tcBorders>
            <w:shd w:val="clear" w:color="auto" w:fill="F2F2F2" w:themeFill="background1" w:themeFillShade="F2"/>
          </w:tcPr>
          <w:p w14:paraId="0C4DFC78" w14:textId="33947A09" w:rsidR="00DA650E" w:rsidRPr="00A97678" w:rsidRDefault="00DA650E" w:rsidP="00C53807">
            <w:pPr>
              <w:numPr>
                <w:ilvl w:val="2"/>
                <w:numId w:val="48"/>
              </w:numPr>
              <w:spacing w:line="240" w:lineRule="auto"/>
              <w:ind w:left="561" w:hanging="567"/>
              <w:rPr>
                <w:rFonts w:ascii="Arial" w:eastAsia="Calibri" w:hAnsi="Arial" w:cs="Arial"/>
                <w:b/>
                <w:bCs/>
                <w:spacing w:val="-2"/>
                <w:kern w:val="21"/>
                <w:szCs w:val="21"/>
                <w:lang w:val="en-GB"/>
                <w14:numSpacing w14:val="proportional"/>
              </w:rPr>
            </w:pPr>
            <w:r w:rsidRPr="00A97678">
              <w:rPr>
                <w:rFonts w:ascii="Arial" w:eastAsia="Calibri" w:hAnsi="Arial" w:cs="Arial"/>
                <w:b/>
                <w:bCs/>
                <w:spacing w:val="-2"/>
                <w:kern w:val="21"/>
                <w:szCs w:val="21"/>
                <w:lang w:val="en-GB"/>
                <w14:numSpacing w14:val="proportional"/>
              </w:rPr>
              <w:t>Availability</w:t>
            </w:r>
          </w:p>
        </w:tc>
      </w:tr>
      <w:tr w:rsidR="00DA650E" w:rsidRPr="00DB2114" w14:paraId="7C286B57" w14:textId="77777777" w:rsidTr="00DB2114">
        <w:tc>
          <w:tcPr>
            <w:tcW w:w="2156" w:type="pct"/>
            <w:tcBorders>
              <w:top w:val="single" w:sz="4" w:space="0" w:color="auto"/>
              <w:bottom w:val="single" w:sz="4" w:space="0" w:color="auto"/>
              <w:right w:val="single" w:sz="4" w:space="0" w:color="auto"/>
            </w:tcBorders>
            <w:shd w:val="clear" w:color="auto" w:fill="F2F2F2"/>
          </w:tcPr>
          <w:p w14:paraId="55C8A946" w14:textId="4889F4E8" w:rsidR="00DA650E" w:rsidRPr="00C050D0" w:rsidRDefault="002C11A2">
            <w:pPr>
              <w:numPr>
                <w:ilvl w:val="0"/>
                <w:numId w:val="38"/>
              </w:numPr>
              <w:spacing w:line="240" w:lineRule="auto"/>
              <w:ind w:left="340" w:hanging="340"/>
              <w:rPr>
                <w:rFonts w:ascii="Arial" w:eastAsia="Calibri" w:hAnsi="Arial" w:cs="Arial"/>
                <w:bCs/>
                <w:szCs w:val="21"/>
                <w:lang w:eastAsia="en-AU"/>
              </w:rPr>
            </w:pPr>
            <w:r>
              <w:rPr>
                <w:rFonts w:ascii="Arial" w:eastAsia="Calibri" w:hAnsi="Arial" w:cs="Arial"/>
                <w:szCs w:val="21"/>
                <w:lang w:eastAsia="en-AU"/>
              </w:rPr>
              <w:t xml:space="preserve">Provide details of your </w:t>
            </w:r>
            <w:r w:rsidR="00DA650E" w:rsidRPr="00627306">
              <w:rPr>
                <w:rFonts w:ascii="Arial" w:eastAsia="Calibri" w:hAnsi="Arial" w:cs="Arial"/>
                <w:szCs w:val="21"/>
                <w:lang w:eastAsia="en-AU"/>
              </w:rPr>
              <w:t>availability to commit to this project within the timeframe</w:t>
            </w:r>
            <w:r w:rsidR="006B001B">
              <w:rPr>
                <w:rFonts w:ascii="Arial" w:eastAsia="Calibri" w:hAnsi="Arial" w:cs="Arial"/>
                <w:szCs w:val="21"/>
                <w:lang w:eastAsia="en-AU"/>
              </w:rPr>
              <w:t xml:space="preserve"> as specifi</w:t>
            </w:r>
            <w:r w:rsidR="00A65E52">
              <w:rPr>
                <w:rFonts w:ascii="Arial" w:eastAsia="Calibri" w:hAnsi="Arial" w:cs="Arial"/>
                <w:szCs w:val="21"/>
                <w:lang w:eastAsia="en-AU"/>
              </w:rPr>
              <w:t>ed in section 1.5.3 Availability?</w:t>
            </w:r>
          </w:p>
        </w:tc>
        <w:tc>
          <w:tcPr>
            <w:tcW w:w="2844" w:type="pct"/>
            <w:tcBorders>
              <w:top w:val="single" w:sz="4" w:space="0" w:color="auto"/>
              <w:left w:val="single" w:sz="4" w:space="0" w:color="auto"/>
              <w:bottom w:val="single" w:sz="4" w:space="0" w:color="auto"/>
            </w:tcBorders>
          </w:tcPr>
          <w:p w14:paraId="0BDB6E70" w14:textId="7D1BDA8C" w:rsidR="00DA650E" w:rsidRPr="00C916EF" w:rsidRDefault="00AC58A8" w:rsidP="00AC58A8">
            <w:pPr>
              <w:tabs>
                <w:tab w:val="left" w:pos="2104"/>
              </w:tabs>
              <w:spacing w:line="240" w:lineRule="auto"/>
              <w:rPr>
                <w:rFonts w:ascii="Arial" w:eastAsia="Calibri" w:hAnsi="Arial" w:cs="Arial"/>
                <w:szCs w:val="21"/>
                <w:lang w:eastAsia="en-AU"/>
              </w:rPr>
            </w:pPr>
            <w:r>
              <w:rPr>
                <w:rFonts w:ascii="Arial" w:eastAsia="Calibri" w:hAnsi="Arial" w:cs="Arial"/>
                <w:szCs w:val="21"/>
                <w:lang w:eastAsia="en-AU"/>
              </w:rPr>
              <w:t>[</w:t>
            </w:r>
            <w:r>
              <w:rPr>
                <w:rFonts w:ascii="Arial" w:eastAsia="Calibri" w:hAnsi="Arial" w:cs="Arial"/>
                <w:szCs w:val="21"/>
                <w:highlight w:val="lightGray"/>
                <w:lang w:eastAsia="en-AU"/>
              </w:rPr>
              <w:t>insert details</w:t>
            </w:r>
            <w:r>
              <w:rPr>
                <w:rFonts w:ascii="Arial" w:eastAsia="Calibri" w:hAnsi="Arial" w:cs="Arial"/>
                <w:szCs w:val="21"/>
                <w:lang w:eastAsia="en-AU"/>
              </w:rPr>
              <w:t>]</w:t>
            </w:r>
          </w:p>
        </w:tc>
      </w:tr>
      <w:tr w:rsidR="000C4751" w:rsidRPr="00DB2114" w14:paraId="7048E48B" w14:textId="77777777" w:rsidTr="000C4751">
        <w:tc>
          <w:tcPr>
            <w:tcW w:w="5000" w:type="pct"/>
            <w:gridSpan w:val="2"/>
            <w:tcBorders>
              <w:top w:val="single" w:sz="4" w:space="0" w:color="auto"/>
              <w:bottom w:val="single" w:sz="4" w:space="0" w:color="auto"/>
            </w:tcBorders>
            <w:shd w:val="clear" w:color="auto" w:fill="F2F2F2"/>
          </w:tcPr>
          <w:p w14:paraId="703D072B" w14:textId="23C1E80F" w:rsidR="000C4751" w:rsidRPr="00C53807" w:rsidRDefault="000C4751" w:rsidP="00C53807">
            <w:pPr>
              <w:numPr>
                <w:ilvl w:val="2"/>
                <w:numId w:val="48"/>
              </w:numPr>
              <w:spacing w:line="240" w:lineRule="auto"/>
              <w:ind w:left="561" w:hanging="567"/>
              <w:rPr>
                <w:rFonts w:ascii="Arial" w:eastAsia="Calibri" w:hAnsi="Arial" w:cs="Arial"/>
                <w:b/>
                <w:bCs/>
                <w:spacing w:val="-2"/>
                <w:kern w:val="21"/>
                <w:szCs w:val="21"/>
                <w:lang w:val="en-GB"/>
                <w14:numSpacing w14:val="proportional"/>
              </w:rPr>
            </w:pPr>
            <w:r w:rsidRPr="00C53807">
              <w:rPr>
                <w:rFonts w:ascii="Arial" w:eastAsia="Calibri" w:hAnsi="Arial" w:cs="Arial"/>
                <w:b/>
                <w:bCs/>
                <w:spacing w:val="-2"/>
                <w:kern w:val="21"/>
                <w:szCs w:val="21"/>
                <w:lang w:val="en-GB"/>
                <w14:numSpacing w14:val="proportional"/>
              </w:rPr>
              <w:t>General</w:t>
            </w:r>
          </w:p>
        </w:tc>
      </w:tr>
      <w:tr w:rsidR="00A21841" w:rsidRPr="00DB2114" w14:paraId="19F67958" w14:textId="77777777" w:rsidTr="00DB2114">
        <w:tc>
          <w:tcPr>
            <w:tcW w:w="2156" w:type="pct"/>
            <w:tcBorders>
              <w:top w:val="single" w:sz="4" w:space="0" w:color="auto"/>
              <w:bottom w:val="single" w:sz="4" w:space="0" w:color="auto"/>
              <w:right w:val="single" w:sz="4" w:space="0" w:color="auto"/>
            </w:tcBorders>
            <w:shd w:val="clear" w:color="auto" w:fill="F2F2F2"/>
          </w:tcPr>
          <w:p w14:paraId="115B4548" w14:textId="77777777" w:rsidR="00A21841" w:rsidRPr="003B7137" w:rsidRDefault="00A21841">
            <w:pPr>
              <w:numPr>
                <w:ilvl w:val="0"/>
                <w:numId w:val="61"/>
              </w:numPr>
              <w:autoSpaceDE w:val="0"/>
              <w:autoSpaceDN w:val="0"/>
              <w:adjustRightInd w:val="0"/>
              <w:spacing w:line="240" w:lineRule="auto"/>
              <w:outlineLvl w:val="3"/>
              <w:rPr>
                <w:rFonts w:ascii="Arial" w:eastAsia="Calibri" w:hAnsi="Arial" w:cs="Arial"/>
                <w:szCs w:val="21"/>
                <w:lang w:eastAsia="en-AU"/>
              </w:rPr>
            </w:pPr>
            <w:r w:rsidRPr="003B7137">
              <w:rPr>
                <w:rFonts w:ascii="Arial" w:eastAsia="Calibri" w:hAnsi="Arial" w:cs="Arial"/>
                <w:szCs w:val="21"/>
                <w:lang w:eastAsia="en-AU"/>
              </w:rPr>
              <w:t>Is your registration of interest for the following media types?</w:t>
            </w:r>
          </w:p>
          <w:p w14:paraId="71F12376" w14:textId="757D8BC8" w:rsidR="00A21841" w:rsidRDefault="00A21841" w:rsidP="00A21841">
            <w:pPr>
              <w:spacing w:line="240" w:lineRule="auto"/>
              <w:ind w:left="360"/>
              <w:rPr>
                <w:rFonts w:ascii="Arial" w:eastAsia="Calibri" w:hAnsi="Arial" w:cs="Arial"/>
                <w:szCs w:val="21"/>
                <w:lang w:eastAsia="en-AU"/>
              </w:rPr>
            </w:pPr>
            <w:r w:rsidRPr="003B7137">
              <w:rPr>
                <w:rFonts w:ascii="Arial" w:eastAsia="Calibri" w:hAnsi="Arial" w:cs="Arial"/>
                <w:szCs w:val="21"/>
                <w:lang w:eastAsia="en-AU"/>
              </w:rPr>
              <w:t>Select all that are applicable.</w:t>
            </w:r>
          </w:p>
        </w:tc>
        <w:tc>
          <w:tcPr>
            <w:tcW w:w="2844" w:type="pct"/>
            <w:tcBorders>
              <w:top w:val="single" w:sz="4" w:space="0" w:color="auto"/>
              <w:left w:val="single" w:sz="4" w:space="0" w:color="auto"/>
              <w:bottom w:val="single" w:sz="4" w:space="0" w:color="auto"/>
            </w:tcBorders>
          </w:tcPr>
          <w:p w14:paraId="3A924D6C" w14:textId="77777777" w:rsidR="00A21841" w:rsidRDefault="00000000" w:rsidP="00A21841">
            <w:pPr>
              <w:tabs>
                <w:tab w:val="left" w:pos="391"/>
              </w:tabs>
              <w:spacing w:line="240" w:lineRule="auto"/>
            </w:pPr>
            <w:sdt>
              <w:sdtPr>
                <w:rPr>
                  <w:rFonts w:eastAsia="Calibri" w:cs="Arial"/>
                  <w:szCs w:val="21"/>
                </w:rPr>
                <w:id w:val="22298462"/>
                <w14:checkbox>
                  <w14:checked w14:val="0"/>
                  <w14:checkedState w14:val="2612" w14:font="MS Gothic"/>
                  <w14:uncheckedState w14:val="2610" w14:font="MS Gothic"/>
                </w14:checkbox>
              </w:sdtPr>
              <w:sdtContent>
                <w:r w:rsidR="00A21841" w:rsidRPr="00D11112">
                  <w:rPr>
                    <w:rFonts w:ascii="Segoe UI Symbol" w:eastAsia="Calibri" w:hAnsi="Segoe UI Symbol" w:cs="Segoe UI Symbol"/>
                    <w:szCs w:val="21"/>
                  </w:rPr>
                  <w:t>☐</w:t>
                </w:r>
              </w:sdtContent>
            </w:sdt>
            <w:r w:rsidR="00A21841">
              <w:rPr>
                <w:rFonts w:eastAsia="Calibri" w:cs="Arial"/>
                <w:szCs w:val="21"/>
              </w:rPr>
              <w:tab/>
              <w:t>L</w:t>
            </w:r>
            <w:r w:rsidR="00A21841" w:rsidRPr="000214B4">
              <w:t>arge format vinyl wall coverings</w:t>
            </w:r>
            <w:r w:rsidR="00A21841">
              <w:t>.</w:t>
            </w:r>
          </w:p>
          <w:p w14:paraId="453A2E75" w14:textId="44BEF8AC" w:rsidR="00554A4A" w:rsidRDefault="00000000" w:rsidP="00A21841">
            <w:pPr>
              <w:tabs>
                <w:tab w:val="left" w:pos="391"/>
              </w:tabs>
              <w:spacing w:line="240" w:lineRule="auto"/>
              <w:rPr>
                <w:rFonts w:eastAsia="Calibri" w:cs="Arial"/>
                <w:szCs w:val="21"/>
              </w:rPr>
            </w:pPr>
            <w:sdt>
              <w:sdtPr>
                <w:rPr>
                  <w:rFonts w:eastAsia="Calibri" w:cs="Arial"/>
                  <w:szCs w:val="21"/>
                </w:rPr>
                <w:id w:val="-1703316540"/>
                <w14:checkbox>
                  <w14:checked w14:val="0"/>
                  <w14:checkedState w14:val="2612" w14:font="MS Gothic"/>
                  <w14:uncheckedState w14:val="2610" w14:font="MS Gothic"/>
                </w14:checkbox>
              </w:sdtPr>
              <w:sdtContent>
                <w:r w:rsidR="00554A4A" w:rsidRPr="00D11112">
                  <w:rPr>
                    <w:rFonts w:ascii="Segoe UI Symbol" w:eastAsia="Calibri" w:hAnsi="Segoe UI Symbol" w:cs="Segoe UI Symbol"/>
                    <w:szCs w:val="21"/>
                  </w:rPr>
                  <w:t>☐</w:t>
                </w:r>
              </w:sdtContent>
            </w:sdt>
            <w:r w:rsidR="00554A4A">
              <w:rPr>
                <w:rFonts w:eastAsia="Calibri" w:cs="Arial"/>
                <w:szCs w:val="21"/>
              </w:rPr>
              <w:tab/>
              <w:t>Applications to reception areas.</w:t>
            </w:r>
          </w:p>
          <w:p w14:paraId="19B0EEF8" w14:textId="77777777" w:rsidR="00A21841" w:rsidRDefault="00000000" w:rsidP="00A21841">
            <w:pPr>
              <w:tabs>
                <w:tab w:val="left" w:pos="391"/>
              </w:tabs>
              <w:spacing w:line="240" w:lineRule="auto"/>
              <w:rPr>
                <w:rFonts w:eastAsia="Calibri" w:cs="Arial"/>
                <w:szCs w:val="21"/>
              </w:rPr>
            </w:pPr>
            <w:sdt>
              <w:sdtPr>
                <w:rPr>
                  <w:rFonts w:eastAsia="Calibri" w:cs="Arial"/>
                  <w:szCs w:val="21"/>
                </w:rPr>
                <w:id w:val="-586996245"/>
                <w14:checkbox>
                  <w14:checked w14:val="0"/>
                  <w14:checkedState w14:val="2612" w14:font="MS Gothic"/>
                  <w14:uncheckedState w14:val="2610" w14:font="MS Gothic"/>
                </w14:checkbox>
              </w:sdtPr>
              <w:sdtContent>
                <w:r w:rsidR="00A21841" w:rsidRPr="00D11112">
                  <w:rPr>
                    <w:rFonts w:ascii="Segoe UI Symbol" w:eastAsia="Calibri" w:hAnsi="Segoe UI Symbol" w:cs="Segoe UI Symbol"/>
                    <w:szCs w:val="21"/>
                  </w:rPr>
                  <w:t>☐</w:t>
                </w:r>
              </w:sdtContent>
            </w:sdt>
            <w:r w:rsidR="00A21841">
              <w:rPr>
                <w:rFonts w:eastAsia="Calibri" w:cs="Arial"/>
                <w:szCs w:val="21"/>
              </w:rPr>
              <w:tab/>
              <w:t>S</w:t>
            </w:r>
            <w:r w:rsidR="00A21841" w:rsidRPr="000214B4">
              <w:t>maller scale printed decals</w:t>
            </w:r>
            <w:r w:rsidR="00A21841">
              <w:t>.</w:t>
            </w:r>
          </w:p>
          <w:p w14:paraId="33CC658E" w14:textId="77777777" w:rsidR="00A21841" w:rsidRDefault="00000000" w:rsidP="00A21841">
            <w:pPr>
              <w:tabs>
                <w:tab w:val="left" w:pos="391"/>
              </w:tabs>
              <w:spacing w:line="240" w:lineRule="auto"/>
              <w:rPr>
                <w:rFonts w:eastAsia="Calibri" w:cs="Arial"/>
                <w:szCs w:val="21"/>
              </w:rPr>
            </w:pPr>
            <w:sdt>
              <w:sdtPr>
                <w:rPr>
                  <w:rFonts w:eastAsia="Calibri" w:cs="Arial"/>
                  <w:szCs w:val="21"/>
                </w:rPr>
                <w:id w:val="-1148579881"/>
                <w14:checkbox>
                  <w14:checked w14:val="0"/>
                  <w14:checkedState w14:val="2612" w14:font="MS Gothic"/>
                  <w14:uncheckedState w14:val="2610" w14:font="MS Gothic"/>
                </w14:checkbox>
              </w:sdtPr>
              <w:sdtContent>
                <w:r w:rsidR="00A21841" w:rsidRPr="00D11112">
                  <w:rPr>
                    <w:rFonts w:ascii="Segoe UI Symbol" w:eastAsia="Calibri" w:hAnsi="Segoe UI Symbol" w:cs="Segoe UI Symbol"/>
                    <w:szCs w:val="21"/>
                  </w:rPr>
                  <w:t>☐</w:t>
                </w:r>
              </w:sdtContent>
            </w:sdt>
            <w:r w:rsidR="00A21841">
              <w:rPr>
                <w:rFonts w:eastAsia="Calibri" w:cs="Arial"/>
                <w:szCs w:val="21"/>
              </w:rPr>
              <w:tab/>
              <w:t>F</w:t>
            </w:r>
            <w:r w:rsidR="00A21841" w:rsidRPr="000214B4">
              <w:t>ramed, hanging artwork pieces</w:t>
            </w:r>
            <w:r w:rsidR="00A21841">
              <w:t>.</w:t>
            </w:r>
          </w:p>
          <w:p w14:paraId="4360BAAC" w14:textId="77777777" w:rsidR="00A21841" w:rsidRDefault="00000000" w:rsidP="00A21841">
            <w:pPr>
              <w:tabs>
                <w:tab w:val="left" w:pos="391"/>
              </w:tabs>
              <w:spacing w:line="240" w:lineRule="auto"/>
              <w:rPr>
                <w:rFonts w:eastAsia="Calibri" w:cs="Arial"/>
                <w:szCs w:val="21"/>
              </w:rPr>
            </w:pPr>
            <w:sdt>
              <w:sdtPr>
                <w:rPr>
                  <w:rFonts w:eastAsia="Calibri" w:cs="Arial"/>
                  <w:szCs w:val="21"/>
                </w:rPr>
                <w:id w:val="605615003"/>
                <w14:checkbox>
                  <w14:checked w14:val="0"/>
                  <w14:checkedState w14:val="2612" w14:font="MS Gothic"/>
                  <w14:uncheckedState w14:val="2610" w14:font="MS Gothic"/>
                </w14:checkbox>
              </w:sdtPr>
              <w:sdtContent>
                <w:r w:rsidR="00A21841" w:rsidRPr="00D11112">
                  <w:rPr>
                    <w:rFonts w:ascii="Segoe UI Symbol" w:eastAsia="Calibri" w:hAnsi="Segoe UI Symbol" w:cs="Segoe UI Symbol"/>
                    <w:szCs w:val="21"/>
                  </w:rPr>
                  <w:t>☐</w:t>
                </w:r>
              </w:sdtContent>
            </w:sdt>
            <w:r w:rsidR="00A21841">
              <w:rPr>
                <w:rFonts w:eastAsia="Calibri" w:cs="Arial"/>
                <w:szCs w:val="21"/>
              </w:rPr>
              <w:tab/>
              <w:t>P</w:t>
            </w:r>
            <w:r w:rsidR="00A21841" w:rsidRPr="000214B4">
              <w:t>ainted murals direct to wall</w:t>
            </w:r>
            <w:r w:rsidR="00A21841">
              <w:t>.</w:t>
            </w:r>
          </w:p>
          <w:p w14:paraId="2758A675" w14:textId="77777777" w:rsidR="002450E4" w:rsidRDefault="00000000" w:rsidP="00A21841">
            <w:pPr>
              <w:tabs>
                <w:tab w:val="left" w:pos="419"/>
              </w:tabs>
              <w:spacing w:line="240" w:lineRule="auto"/>
            </w:pPr>
            <w:sdt>
              <w:sdtPr>
                <w:rPr>
                  <w:rFonts w:eastAsia="Calibri" w:cs="Arial"/>
                  <w:szCs w:val="21"/>
                </w:rPr>
                <w:id w:val="-1207794592"/>
                <w14:checkbox>
                  <w14:checked w14:val="0"/>
                  <w14:checkedState w14:val="2612" w14:font="MS Gothic"/>
                  <w14:uncheckedState w14:val="2610" w14:font="MS Gothic"/>
                </w14:checkbox>
              </w:sdtPr>
              <w:sdtContent>
                <w:r w:rsidR="00A21841" w:rsidRPr="00D11112">
                  <w:rPr>
                    <w:rFonts w:ascii="Segoe UI Symbol" w:eastAsia="Calibri" w:hAnsi="Segoe UI Symbol" w:cs="Segoe UI Symbol"/>
                    <w:szCs w:val="21"/>
                  </w:rPr>
                  <w:t>☐</w:t>
                </w:r>
              </w:sdtContent>
            </w:sdt>
            <w:r w:rsidR="00A21841">
              <w:rPr>
                <w:rFonts w:eastAsia="Calibri" w:cs="Arial"/>
                <w:szCs w:val="21"/>
              </w:rPr>
              <w:tab/>
              <w:t>D</w:t>
            </w:r>
            <w:r w:rsidR="00A21841" w:rsidRPr="000214B4">
              <w:t>igital works and projections</w:t>
            </w:r>
            <w:r w:rsidR="00A21841">
              <w:t>.</w:t>
            </w:r>
          </w:p>
          <w:p w14:paraId="4AEA4F71" w14:textId="5F2FD0BC" w:rsidR="005C6253" w:rsidRPr="002450E4" w:rsidRDefault="00000000" w:rsidP="00A21841">
            <w:pPr>
              <w:tabs>
                <w:tab w:val="left" w:pos="419"/>
              </w:tabs>
              <w:spacing w:line="240" w:lineRule="auto"/>
            </w:pPr>
            <w:sdt>
              <w:sdtPr>
                <w:rPr>
                  <w:rFonts w:eastAsia="Calibri" w:cs="Arial"/>
                  <w:szCs w:val="21"/>
                </w:rPr>
                <w:id w:val="-373615712"/>
                <w14:checkbox>
                  <w14:checked w14:val="0"/>
                  <w14:checkedState w14:val="2612" w14:font="MS Gothic"/>
                  <w14:uncheckedState w14:val="2610" w14:font="MS Gothic"/>
                </w14:checkbox>
              </w:sdtPr>
              <w:sdtContent>
                <w:r w:rsidR="005C6253" w:rsidRPr="00D11112">
                  <w:rPr>
                    <w:rFonts w:ascii="Segoe UI Symbol" w:eastAsia="Calibri" w:hAnsi="Segoe UI Symbol" w:cs="Segoe UI Symbol"/>
                    <w:szCs w:val="21"/>
                  </w:rPr>
                  <w:t>☐</w:t>
                </w:r>
              </w:sdtContent>
            </w:sdt>
            <w:r w:rsidR="005C6253">
              <w:rPr>
                <w:rFonts w:eastAsia="Calibri" w:cs="Arial"/>
                <w:szCs w:val="21"/>
              </w:rPr>
              <w:tab/>
              <w:t xml:space="preserve">Other </w:t>
            </w:r>
            <w:r w:rsidR="005C6253">
              <w:rPr>
                <w:rFonts w:ascii="Arial" w:eastAsia="Calibri" w:hAnsi="Arial" w:cs="Arial"/>
                <w:szCs w:val="21"/>
                <w:lang w:eastAsia="en-AU"/>
              </w:rPr>
              <w:t>[</w:t>
            </w:r>
            <w:r w:rsidR="005C6253">
              <w:rPr>
                <w:rFonts w:ascii="Arial" w:eastAsia="Calibri" w:hAnsi="Arial" w:cs="Arial"/>
                <w:szCs w:val="21"/>
                <w:highlight w:val="lightGray"/>
                <w:lang w:eastAsia="en-AU"/>
              </w:rPr>
              <w:t>insert details</w:t>
            </w:r>
            <w:r w:rsidR="005C6253">
              <w:rPr>
                <w:rFonts w:ascii="Arial" w:eastAsia="Calibri" w:hAnsi="Arial" w:cs="Arial"/>
                <w:szCs w:val="21"/>
                <w:lang w:eastAsia="en-AU"/>
              </w:rPr>
              <w:t>]</w:t>
            </w:r>
          </w:p>
        </w:tc>
      </w:tr>
      <w:tr w:rsidR="00A21841" w:rsidRPr="00DB2114" w14:paraId="52DFE961" w14:textId="77777777" w:rsidTr="00A21841">
        <w:tc>
          <w:tcPr>
            <w:tcW w:w="5000" w:type="pct"/>
            <w:gridSpan w:val="2"/>
            <w:tcBorders>
              <w:top w:val="single" w:sz="4" w:space="0" w:color="auto"/>
              <w:bottom w:val="single" w:sz="4" w:space="0" w:color="auto"/>
            </w:tcBorders>
            <w:shd w:val="clear" w:color="auto" w:fill="F2F2F2"/>
          </w:tcPr>
          <w:p w14:paraId="3B4EA36A" w14:textId="151FFAEC" w:rsidR="00A21841" w:rsidRDefault="00A21841" w:rsidP="007109A2">
            <w:pPr>
              <w:numPr>
                <w:ilvl w:val="2"/>
                <w:numId w:val="48"/>
              </w:numPr>
              <w:spacing w:line="240" w:lineRule="auto"/>
              <w:ind w:left="561" w:hanging="567"/>
              <w:rPr>
                <w:rFonts w:eastAsia="Calibri" w:cs="Arial"/>
                <w:szCs w:val="21"/>
              </w:rPr>
            </w:pPr>
            <w:r w:rsidRPr="00EF3675">
              <w:rPr>
                <w:b/>
              </w:rPr>
              <w:t>Is the Supplier classified as any of the following:</w:t>
            </w:r>
          </w:p>
        </w:tc>
      </w:tr>
      <w:tr w:rsidR="00A21841" w:rsidRPr="00DB2114" w14:paraId="7C448BAE" w14:textId="77777777" w:rsidTr="00DB2114">
        <w:tc>
          <w:tcPr>
            <w:tcW w:w="2156" w:type="pct"/>
            <w:tcBorders>
              <w:top w:val="single" w:sz="4" w:space="0" w:color="auto"/>
              <w:bottom w:val="single" w:sz="4" w:space="0" w:color="auto"/>
              <w:right w:val="single" w:sz="4" w:space="0" w:color="auto"/>
            </w:tcBorders>
            <w:shd w:val="clear" w:color="auto" w:fill="F2F2F2"/>
          </w:tcPr>
          <w:p w14:paraId="0140833B" w14:textId="2E8F250F" w:rsidR="00A21841" w:rsidRPr="00FF2517" w:rsidRDefault="00B32411">
            <w:pPr>
              <w:numPr>
                <w:ilvl w:val="0"/>
                <w:numId w:val="62"/>
              </w:numPr>
              <w:autoSpaceDE w:val="0"/>
              <w:autoSpaceDN w:val="0"/>
              <w:adjustRightInd w:val="0"/>
              <w:spacing w:line="240" w:lineRule="auto"/>
              <w:outlineLvl w:val="3"/>
              <w:rPr>
                <w:rFonts w:ascii="Arial" w:eastAsia="Calibri" w:hAnsi="Arial" w:cs="Arial"/>
                <w:szCs w:val="21"/>
                <w:lang w:eastAsia="en-AU"/>
              </w:rPr>
            </w:pPr>
            <w:r w:rsidRPr="00FF2517">
              <w:t>Aboriginal and Torres Strait Islander business</w:t>
            </w:r>
            <w:r w:rsidR="00A21841" w:rsidRPr="00FF2517">
              <w:t>?</w:t>
            </w:r>
          </w:p>
        </w:tc>
        <w:tc>
          <w:tcPr>
            <w:tcW w:w="2844" w:type="pct"/>
            <w:tcBorders>
              <w:top w:val="single" w:sz="4" w:space="0" w:color="auto"/>
              <w:left w:val="single" w:sz="4" w:space="0" w:color="auto"/>
              <w:bottom w:val="single" w:sz="4" w:space="0" w:color="auto"/>
            </w:tcBorders>
          </w:tcPr>
          <w:p w14:paraId="32EBB323" w14:textId="18ACEE12" w:rsidR="00A80C5A" w:rsidRDefault="00000000" w:rsidP="00181669">
            <w:pPr>
              <w:tabs>
                <w:tab w:val="left" w:pos="391"/>
              </w:tabs>
              <w:spacing w:line="240" w:lineRule="auto"/>
              <w:rPr>
                <w:rFonts w:eastAsia="Calibri" w:cs="Arial"/>
                <w:szCs w:val="21"/>
              </w:rPr>
            </w:pPr>
            <w:sdt>
              <w:sdtPr>
                <w:rPr>
                  <w:rFonts w:eastAsia="Calibri" w:cs="Arial"/>
                  <w:szCs w:val="21"/>
                </w:rPr>
                <w:id w:val="1938251509"/>
                <w14:checkbox>
                  <w14:checked w14:val="0"/>
                  <w14:checkedState w14:val="2612" w14:font="MS Gothic"/>
                  <w14:uncheckedState w14:val="2610" w14:font="MS Gothic"/>
                </w14:checkbox>
              </w:sdtPr>
              <w:sdtContent>
                <w:r w:rsidR="00A21841" w:rsidRPr="00D11112">
                  <w:rPr>
                    <w:rFonts w:ascii="Segoe UI Symbol" w:eastAsia="Calibri" w:hAnsi="Segoe UI Symbol" w:cs="Segoe UI Symbol"/>
                    <w:szCs w:val="21"/>
                  </w:rPr>
                  <w:t>☐</w:t>
                </w:r>
              </w:sdtContent>
            </w:sdt>
            <w:r w:rsidR="00A21841">
              <w:rPr>
                <w:rFonts w:eastAsia="Calibri" w:cs="Arial"/>
                <w:szCs w:val="21"/>
              </w:rPr>
              <w:tab/>
            </w:r>
            <w:r w:rsidR="00DB336D">
              <w:rPr>
                <w:rFonts w:eastAsia="Calibri" w:cs="Arial"/>
                <w:szCs w:val="21"/>
              </w:rPr>
              <w:t xml:space="preserve">Yes, </w:t>
            </w:r>
            <w:r w:rsidR="00DB336D">
              <w:t>t</w:t>
            </w:r>
            <w:r w:rsidR="00DB336D" w:rsidRPr="00DB6A19">
              <w:t>he Supplier is registered on:</w:t>
            </w:r>
          </w:p>
          <w:p w14:paraId="03F0267F" w14:textId="1924B48B" w:rsidR="00DB336D" w:rsidRPr="00766B9C" w:rsidRDefault="00000000" w:rsidP="00181669">
            <w:pPr>
              <w:tabs>
                <w:tab w:val="left" w:pos="661"/>
              </w:tabs>
              <w:snapToGrid w:val="0"/>
              <w:spacing w:before="20" w:after="20"/>
              <w:ind w:left="675" w:hanging="284"/>
              <w:rPr>
                <w:rFonts w:cs="Arial"/>
                <w:bCs/>
              </w:rPr>
            </w:pPr>
            <w:sdt>
              <w:sdtPr>
                <w:id w:val="1926757191"/>
                <w14:checkbox>
                  <w14:checked w14:val="0"/>
                  <w14:checkedState w14:val="2612" w14:font="MS Gothic"/>
                  <w14:uncheckedState w14:val="2610" w14:font="MS Gothic"/>
                </w14:checkbox>
              </w:sdtPr>
              <w:sdtContent>
                <w:r w:rsidR="00DB336D">
                  <w:rPr>
                    <w:rFonts w:ascii="MS Gothic" w:eastAsia="MS Gothic" w:hAnsi="MS Gothic" w:hint="eastAsia"/>
                  </w:rPr>
                  <w:t>☐</w:t>
                </w:r>
              </w:sdtContent>
            </w:sdt>
            <w:r w:rsidR="00DB336D">
              <w:tab/>
            </w:r>
            <w:r w:rsidR="00DB336D" w:rsidRPr="00766B9C">
              <w:rPr>
                <w:rFonts w:cs="Arial"/>
                <w:bCs/>
              </w:rPr>
              <w:t>Black Business Finder</w:t>
            </w:r>
          </w:p>
          <w:p w14:paraId="2F018CE9" w14:textId="123996FB" w:rsidR="00DB336D" w:rsidRDefault="00000000" w:rsidP="00181669">
            <w:pPr>
              <w:tabs>
                <w:tab w:val="left" w:pos="661"/>
              </w:tabs>
              <w:snapToGrid w:val="0"/>
              <w:spacing w:before="20" w:after="20"/>
              <w:ind w:left="675" w:hanging="284"/>
              <w:rPr>
                <w:rFonts w:cs="Arial"/>
                <w:bCs/>
              </w:rPr>
            </w:pPr>
            <w:sdt>
              <w:sdtPr>
                <w:id w:val="-1596865123"/>
                <w14:checkbox>
                  <w14:checked w14:val="0"/>
                  <w14:checkedState w14:val="2612" w14:font="MS Gothic"/>
                  <w14:uncheckedState w14:val="2610" w14:font="MS Gothic"/>
                </w14:checkbox>
              </w:sdtPr>
              <w:sdtContent>
                <w:r w:rsidR="00DB336D">
                  <w:rPr>
                    <w:rFonts w:ascii="MS Gothic" w:eastAsia="MS Gothic" w:hAnsi="MS Gothic" w:hint="eastAsia"/>
                  </w:rPr>
                  <w:t>☐</w:t>
                </w:r>
              </w:sdtContent>
            </w:sdt>
            <w:r w:rsidR="00DB336D">
              <w:tab/>
            </w:r>
            <w:r w:rsidR="00DB336D" w:rsidRPr="00766B9C">
              <w:rPr>
                <w:rFonts w:cs="Arial"/>
                <w:bCs/>
              </w:rPr>
              <w:t>Supply Nation Indigenous Business Directory</w:t>
            </w:r>
          </w:p>
          <w:p w14:paraId="3CFB8619" w14:textId="310CCD76" w:rsidR="00DB336D" w:rsidRPr="00766B9C" w:rsidRDefault="00000000" w:rsidP="00181669">
            <w:pPr>
              <w:tabs>
                <w:tab w:val="left" w:pos="661"/>
              </w:tabs>
              <w:snapToGrid w:val="0"/>
              <w:spacing w:before="20" w:after="20"/>
              <w:ind w:left="675" w:hanging="284"/>
              <w:rPr>
                <w:rFonts w:cs="Arial"/>
                <w:bCs/>
              </w:rPr>
            </w:pPr>
            <w:sdt>
              <w:sdtPr>
                <w:id w:val="852312595"/>
                <w14:checkbox>
                  <w14:checked w14:val="0"/>
                  <w14:checkedState w14:val="2612" w14:font="MS Gothic"/>
                  <w14:uncheckedState w14:val="2610" w14:font="MS Gothic"/>
                </w14:checkbox>
              </w:sdtPr>
              <w:sdtContent>
                <w:r w:rsidR="00DB336D">
                  <w:rPr>
                    <w:rFonts w:ascii="MS Gothic" w:eastAsia="MS Gothic" w:hAnsi="MS Gothic" w:hint="eastAsia"/>
                  </w:rPr>
                  <w:t>☐</w:t>
                </w:r>
              </w:sdtContent>
            </w:sdt>
            <w:r w:rsidR="00DB336D">
              <w:tab/>
            </w:r>
            <w:r w:rsidR="00DB336D" w:rsidRPr="00766B9C">
              <w:rPr>
                <w:rFonts w:cs="Arial"/>
                <w:bCs/>
              </w:rPr>
              <w:t>Office of the Registrar of Indigenous Corporations</w:t>
            </w:r>
          </w:p>
          <w:p w14:paraId="22F71746" w14:textId="17533792" w:rsidR="00AD2C21" w:rsidRPr="00DB336D" w:rsidRDefault="00000000" w:rsidP="00181669">
            <w:pPr>
              <w:tabs>
                <w:tab w:val="left" w:pos="391"/>
              </w:tabs>
              <w:snapToGrid w:val="0"/>
              <w:spacing w:before="20" w:after="20" w:line="276" w:lineRule="auto"/>
            </w:pPr>
            <w:sdt>
              <w:sdtPr>
                <w:id w:val="391931229"/>
                <w14:checkbox>
                  <w14:checked w14:val="0"/>
                  <w14:checkedState w14:val="2612" w14:font="MS Gothic"/>
                  <w14:uncheckedState w14:val="2610" w14:font="MS Gothic"/>
                </w14:checkbox>
              </w:sdtPr>
              <w:sdtContent>
                <w:r w:rsidR="00AD2C21" w:rsidRPr="00DB6A19">
                  <w:rPr>
                    <w:rFonts w:ascii="Segoe UI Symbol" w:hAnsi="Segoe UI Symbol" w:cs="Segoe UI Symbol"/>
                  </w:rPr>
                  <w:t>☐</w:t>
                </w:r>
              </w:sdtContent>
            </w:sdt>
            <w:r w:rsidR="00181669">
              <w:tab/>
            </w:r>
            <w:r w:rsidR="00AD2C21" w:rsidRPr="00DB6A19">
              <w:t>No</w:t>
            </w:r>
          </w:p>
        </w:tc>
      </w:tr>
      <w:tr w:rsidR="00D2543E" w:rsidRPr="00DB2114" w14:paraId="2FC236F6" w14:textId="77777777" w:rsidTr="00DB2114">
        <w:tc>
          <w:tcPr>
            <w:tcW w:w="2156" w:type="pct"/>
            <w:tcBorders>
              <w:top w:val="single" w:sz="4" w:space="0" w:color="auto"/>
              <w:bottom w:val="single" w:sz="4" w:space="0" w:color="auto"/>
              <w:right w:val="single" w:sz="4" w:space="0" w:color="auto"/>
            </w:tcBorders>
            <w:shd w:val="clear" w:color="auto" w:fill="F2F2F2"/>
          </w:tcPr>
          <w:p w14:paraId="146B44DA" w14:textId="4BA053F0" w:rsidR="00D2543E" w:rsidRPr="00253F47" w:rsidRDefault="00253F47">
            <w:pPr>
              <w:numPr>
                <w:ilvl w:val="0"/>
                <w:numId w:val="62"/>
              </w:numPr>
              <w:autoSpaceDE w:val="0"/>
              <w:autoSpaceDN w:val="0"/>
              <w:adjustRightInd w:val="0"/>
              <w:spacing w:line="240" w:lineRule="auto"/>
              <w:outlineLvl w:val="3"/>
            </w:pPr>
            <w:r w:rsidRPr="00253F47">
              <w:rPr>
                <w:szCs w:val="18"/>
              </w:rPr>
              <w:t xml:space="preserve">Small and </w:t>
            </w:r>
            <w:r w:rsidR="00855E80" w:rsidRPr="00253F47">
              <w:rPr>
                <w:szCs w:val="18"/>
              </w:rPr>
              <w:t>family business or medium enterprise</w:t>
            </w:r>
            <w:r w:rsidR="00FF2517">
              <w:rPr>
                <w:szCs w:val="18"/>
              </w:rPr>
              <w:t>?</w:t>
            </w:r>
          </w:p>
        </w:tc>
        <w:tc>
          <w:tcPr>
            <w:tcW w:w="2844" w:type="pct"/>
            <w:tcBorders>
              <w:top w:val="single" w:sz="4" w:space="0" w:color="auto"/>
              <w:left w:val="single" w:sz="4" w:space="0" w:color="auto"/>
              <w:bottom w:val="single" w:sz="4" w:space="0" w:color="auto"/>
            </w:tcBorders>
          </w:tcPr>
          <w:p w14:paraId="0A918DD2" w14:textId="6E87950F" w:rsidR="00D2543E" w:rsidRDefault="00000000" w:rsidP="00181669">
            <w:pPr>
              <w:tabs>
                <w:tab w:val="left" w:pos="391"/>
              </w:tabs>
              <w:spacing w:line="240" w:lineRule="auto"/>
              <w:ind w:left="391" w:hanging="391"/>
              <w:rPr>
                <w:rFonts w:cs="Arial"/>
                <w:bCs/>
              </w:rPr>
            </w:pPr>
            <w:sdt>
              <w:sdtPr>
                <w:rPr>
                  <w:rFonts w:eastAsia="Calibri" w:cs="Arial"/>
                  <w:szCs w:val="21"/>
                </w:rPr>
                <w:id w:val="713545736"/>
                <w14:checkbox>
                  <w14:checked w14:val="0"/>
                  <w14:checkedState w14:val="2612" w14:font="MS Gothic"/>
                  <w14:uncheckedState w14:val="2610" w14:font="MS Gothic"/>
                </w14:checkbox>
              </w:sdtPr>
              <w:sdtContent>
                <w:r w:rsidR="00600B95" w:rsidRPr="00D11112">
                  <w:rPr>
                    <w:rFonts w:ascii="Segoe UI Symbol" w:eastAsia="Calibri" w:hAnsi="Segoe UI Symbol" w:cs="Segoe UI Symbol"/>
                    <w:szCs w:val="21"/>
                  </w:rPr>
                  <w:t>☐</w:t>
                </w:r>
              </w:sdtContent>
            </w:sdt>
            <w:r w:rsidR="00600B95">
              <w:rPr>
                <w:rFonts w:eastAsia="Calibri" w:cs="Arial"/>
                <w:szCs w:val="21"/>
              </w:rPr>
              <w:tab/>
            </w:r>
            <w:r w:rsidR="0026751B">
              <w:rPr>
                <w:rFonts w:cs="Arial"/>
                <w:bCs/>
              </w:rPr>
              <w:t>Yes, s</w:t>
            </w:r>
            <w:r w:rsidR="007166AB" w:rsidRPr="005C6D6F">
              <w:rPr>
                <w:rFonts w:cs="Arial"/>
                <w:bCs/>
              </w:rPr>
              <w:t xml:space="preserve">mall </w:t>
            </w:r>
            <w:r w:rsidR="007166AB">
              <w:rPr>
                <w:rFonts w:cs="Arial"/>
                <w:bCs/>
              </w:rPr>
              <w:t xml:space="preserve">and family </w:t>
            </w:r>
            <w:r w:rsidR="007166AB" w:rsidRPr="005C6D6F">
              <w:rPr>
                <w:rFonts w:cs="Arial"/>
                <w:bCs/>
              </w:rPr>
              <w:t xml:space="preserve">business (less than 20 </w:t>
            </w:r>
            <w:r w:rsidR="007166AB">
              <w:rPr>
                <w:rFonts w:cs="Arial"/>
                <w:bCs/>
              </w:rPr>
              <w:t>people</w:t>
            </w:r>
            <w:r w:rsidR="007166AB" w:rsidRPr="005C6D6F">
              <w:rPr>
                <w:rFonts w:cs="Arial"/>
                <w:bCs/>
              </w:rPr>
              <w:t>)</w:t>
            </w:r>
          </w:p>
          <w:p w14:paraId="054B1BC5" w14:textId="03529211" w:rsidR="00600B95" w:rsidRDefault="00000000" w:rsidP="009812B2">
            <w:pPr>
              <w:tabs>
                <w:tab w:val="left" w:pos="391"/>
              </w:tabs>
              <w:spacing w:line="240" w:lineRule="auto"/>
              <w:ind w:left="391" w:hanging="391"/>
              <w:rPr>
                <w:rFonts w:eastAsia="Calibri" w:cs="Arial"/>
                <w:szCs w:val="21"/>
              </w:rPr>
            </w:pPr>
            <w:sdt>
              <w:sdtPr>
                <w:rPr>
                  <w:rFonts w:eastAsia="Calibri" w:cs="Arial"/>
                  <w:szCs w:val="21"/>
                </w:rPr>
                <w:id w:val="435485363"/>
                <w14:checkbox>
                  <w14:checked w14:val="0"/>
                  <w14:checkedState w14:val="2612" w14:font="MS Gothic"/>
                  <w14:uncheckedState w14:val="2610" w14:font="MS Gothic"/>
                </w14:checkbox>
              </w:sdtPr>
              <w:sdtContent>
                <w:r w:rsidR="00600B95" w:rsidRPr="00D11112">
                  <w:rPr>
                    <w:rFonts w:ascii="Segoe UI Symbol" w:eastAsia="Calibri" w:hAnsi="Segoe UI Symbol" w:cs="Segoe UI Symbol"/>
                    <w:szCs w:val="21"/>
                  </w:rPr>
                  <w:t>☐</w:t>
                </w:r>
              </w:sdtContent>
            </w:sdt>
            <w:r w:rsidR="00600B95">
              <w:rPr>
                <w:rFonts w:eastAsia="Calibri" w:cs="Arial"/>
                <w:szCs w:val="21"/>
              </w:rPr>
              <w:tab/>
            </w:r>
            <w:r w:rsidR="009812B2">
              <w:t>Yes, m</w:t>
            </w:r>
            <w:r w:rsidR="009812B2" w:rsidRPr="0012470F">
              <w:t xml:space="preserve">edium </w:t>
            </w:r>
            <w:r w:rsidR="009812B2">
              <w:t>e</w:t>
            </w:r>
            <w:r w:rsidR="009812B2" w:rsidRPr="0012470F">
              <w:t>nterprise (</w:t>
            </w:r>
            <w:r w:rsidR="009812B2">
              <w:t xml:space="preserve">20 or more but </w:t>
            </w:r>
            <w:r w:rsidR="009812B2" w:rsidRPr="0012470F">
              <w:t xml:space="preserve">less </w:t>
            </w:r>
            <w:r w:rsidR="009812B2">
              <w:t>than 200 people</w:t>
            </w:r>
            <w:r w:rsidR="009812B2" w:rsidRPr="0012470F">
              <w:t>)</w:t>
            </w:r>
          </w:p>
          <w:p w14:paraId="723D2BB2" w14:textId="3B83FBB7" w:rsidR="00600B95" w:rsidRDefault="00000000" w:rsidP="00A94AA9">
            <w:pPr>
              <w:tabs>
                <w:tab w:val="left" w:pos="391"/>
              </w:tabs>
              <w:spacing w:line="240" w:lineRule="auto"/>
              <w:rPr>
                <w:rFonts w:eastAsia="Calibri" w:cs="Arial"/>
                <w:szCs w:val="21"/>
              </w:rPr>
            </w:pPr>
            <w:sdt>
              <w:sdtPr>
                <w:rPr>
                  <w:rFonts w:eastAsia="Calibri" w:cs="Arial"/>
                  <w:szCs w:val="21"/>
                </w:rPr>
                <w:id w:val="1525219382"/>
                <w14:checkbox>
                  <w14:checked w14:val="0"/>
                  <w14:checkedState w14:val="2612" w14:font="MS Gothic"/>
                  <w14:uncheckedState w14:val="2610" w14:font="MS Gothic"/>
                </w14:checkbox>
              </w:sdtPr>
              <w:sdtContent>
                <w:r w:rsidR="00600B95" w:rsidRPr="00D11112">
                  <w:rPr>
                    <w:rFonts w:ascii="Segoe UI Symbol" w:eastAsia="Calibri" w:hAnsi="Segoe UI Symbol" w:cs="Segoe UI Symbol"/>
                    <w:szCs w:val="21"/>
                  </w:rPr>
                  <w:t>☐</w:t>
                </w:r>
              </w:sdtContent>
            </w:sdt>
            <w:r w:rsidR="00600B95">
              <w:rPr>
                <w:rFonts w:eastAsia="Calibri" w:cs="Arial"/>
                <w:szCs w:val="21"/>
              </w:rPr>
              <w:tab/>
            </w:r>
            <w:r w:rsidR="0026751B">
              <w:rPr>
                <w:rFonts w:cs="Arial"/>
                <w:bCs/>
              </w:rPr>
              <w:t>No, l</w:t>
            </w:r>
            <w:r w:rsidR="0026751B" w:rsidRPr="00D42962">
              <w:t xml:space="preserve">arge </w:t>
            </w:r>
            <w:r w:rsidR="0026751B">
              <w:t>e</w:t>
            </w:r>
            <w:r w:rsidR="0026751B" w:rsidRPr="00D42962">
              <w:t>nterprise (200 or more people)</w:t>
            </w:r>
          </w:p>
        </w:tc>
      </w:tr>
      <w:tr w:rsidR="00D2543E" w:rsidRPr="00DB2114" w14:paraId="7825C028" w14:textId="77777777" w:rsidTr="00DB2114">
        <w:tc>
          <w:tcPr>
            <w:tcW w:w="2156" w:type="pct"/>
            <w:tcBorders>
              <w:top w:val="single" w:sz="4" w:space="0" w:color="auto"/>
              <w:bottom w:val="single" w:sz="4" w:space="0" w:color="auto"/>
              <w:right w:val="single" w:sz="4" w:space="0" w:color="auto"/>
            </w:tcBorders>
            <w:shd w:val="clear" w:color="auto" w:fill="F2F2F2"/>
          </w:tcPr>
          <w:p w14:paraId="270423C1" w14:textId="029D51CB" w:rsidR="003A782E" w:rsidRPr="003A782E" w:rsidRDefault="003A782E">
            <w:pPr>
              <w:numPr>
                <w:ilvl w:val="0"/>
                <w:numId w:val="62"/>
              </w:numPr>
              <w:autoSpaceDE w:val="0"/>
              <w:autoSpaceDN w:val="0"/>
              <w:adjustRightInd w:val="0"/>
              <w:spacing w:line="240" w:lineRule="auto"/>
              <w:outlineLvl w:val="3"/>
            </w:pPr>
            <w:r w:rsidRPr="003A782E">
              <w:t>A local supplier (within 250 km from where the goods or services are to be supplied)?</w:t>
            </w:r>
          </w:p>
        </w:tc>
        <w:tc>
          <w:tcPr>
            <w:tcW w:w="2844" w:type="pct"/>
            <w:tcBorders>
              <w:top w:val="single" w:sz="4" w:space="0" w:color="auto"/>
              <w:left w:val="single" w:sz="4" w:space="0" w:color="auto"/>
              <w:bottom w:val="single" w:sz="4" w:space="0" w:color="auto"/>
            </w:tcBorders>
          </w:tcPr>
          <w:p w14:paraId="525600C8" w14:textId="5FD43768" w:rsidR="00794E6A" w:rsidRDefault="00000000" w:rsidP="006E4F2C">
            <w:pPr>
              <w:tabs>
                <w:tab w:val="left" w:pos="380"/>
              </w:tabs>
              <w:spacing w:line="240" w:lineRule="auto"/>
              <w:rPr>
                <w:rFonts w:cs="Arial"/>
                <w:bCs/>
              </w:rPr>
            </w:pPr>
            <w:sdt>
              <w:sdtPr>
                <w:rPr>
                  <w:rFonts w:cs="Arial"/>
                  <w:bCs/>
                </w:rPr>
                <w:id w:val="-694625153"/>
                <w14:checkbox>
                  <w14:checked w14:val="0"/>
                  <w14:checkedState w14:val="2612" w14:font="MS Gothic"/>
                  <w14:uncheckedState w14:val="2610" w14:font="MS Gothic"/>
                </w14:checkbox>
              </w:sdtPr>
              <w:sdtContent>
                <w:r w:rsidR="00794E6A" w:rsidRPr="005C6D6F">
                  <w:rPr>
                    <w:rFonts w:ascii="Segoe UI Symbol" w:eastAsia="MS Gothic" w:hAnsi="Segoe UI Symbol" w:cs="Segoe UI Symbol"/>
                    <w:bCs/>
                  </w:rPr>
                  <w:t>☐</w:t>
                </w:r>
              </w:sdtContent>
            </w:sdt>
            <w:r w:rsidR="00794E6A">
              <w:rPr>
                <w:rFonts w:cs="Arial"/>
                <w:bCs/>
              </w:rPr>
              <w:tab/>
            </w:r>
            <w:r w:rsidR="00741795">
              <w:rPr>
                <w:rFonts w:cs="Arial"/>
                <w:bCs/>
              </w:rPr>
              <w:t>Yes</w:t>
            </w:r>
          </w:p>
          <w:p w14:paraId="64DC729C" w14:textId="4871D2F0" w:rsidR="00D2543E" w:rsidRDefault="00000000" w:rsidP="006E4F2C">
            <w:pPr>
              <w:tabs>
                <w:tab w:val="left" w:pos="380"/>
              </w:tabs>
              <w:spacing w:line="240" w:lineRule="auto"/>
              <w:rPr>
                <w:rFonts w:eastAsia="Calibri" w:cs="Arial"/>
                <w:szCs w:val="21"/>
              </w:rPr>
            </w:pPr>
            <w:sdt>
              <w:sdtPr>
                <w:rPr>
                  <w:rFonts w:cs="Arial"/>
                  <w:bCs/>
                </w:rPr>
                <w:id w:val="-863595160"/>
                <w14:checkbox>
                  <w14:checked w14:val="0"/>
                  <w14:checkedState w14:val="2612" w14:font="MS Gothic"/>
                  <w14:uncheckedState w14:val="2610" w14:font="MS Gothic"/>
                </w14:checkbox>
              </w:sdtPr>
              <w:sdtContent>
                <w:r w:rsidR="00794E6A" w:rsidRPr="005C6D6F">
                  <w:rPr>
                    <w:rFonts w:ascii="Segoe UI Symbol" w:eastAsia="MS Gothic" w:hAnsi="Segoe UI Symbol" w:cs="Segoe UI Symbol"/>
                    <w:bCs/>
                  </w:rPr>
                  <w:t>☐</w:t>
                </w:r>
              </w:sdtContent>
            </w:sdt>
            <w:r w:rsidR="00794E6A">
              <w:rPr>
                <w:rFonts w:cs="Arial"/>
                <w:bCs/>
              </w:rPr>
              <w:tab/>
            </w:r>
            <w:r w:rsidR="00741795">
              <w:rPr>
                <w:rFonts w:cs="Arial"/>
                <w:bCs/>
              </w:rPr>
              <w:t>No</w:t>
            </w:r>
          </w:p>
        </w:tc>
      </w:tr>
      <w:tr w:rsidR="009544D3" w:rsidRPr="00DB2114" w14:paraId="43F8CE49" w14:textId="77777777" w:rsidTr="00DB2114">
        <w:tc>
          <w:tcPr>
            <w:tcW w:w="2156" w:type="pct"/>
            <w:tcBorders>
              <w:top w:val="single" w:sz="4" w:space="0" w:color="auto"/>
              <w:bottom w:val="single" w:sz="4" w:space="0" w:color="auto"/>
              <w:right w:val="single" w:sz="4" w:space="0" w:color="auto"/>
            </w:tcBorders>
            <w:shd w:val="clear" w:color="auto" w:fill="F2F2F2"/>
          </w:tcPr>
          <w:p w14:paraId="56CD43B8" w14:textId="77777777" w:rsidR="00BC5627" w:rsidRDefault="003C21F4">
            <w:pPr>
              <w:numPr>
                <w:ilvl w:val="0"/>
                <w:numId w:val="62"/>
              </w:numPr>
              <w:autoSpaceDE w:val="0"/>
              <w:autoSpaceDN w:val="0"/>
              <w:adjustRightInd w:val="0"/>
              <w:spacing w:line="240" w:lineRule="auto"/>
              <w:outlineLvl w:val="3"/>
            </w:pPr>
            <w:r w:rsidRPr="003C21F4">
              <w:t>Queensland regional business</w:t>
            </w:r>
          </w:p>
          <w:p w14:paraId="76196DCF" w14:textId="77777777" w:rsidR="003C21F4" w:rsidRDefault="00BC5627" w:rsidP="00BC5627">
            <w:pPr>
              <w:autoSpaceDE w:val="0"/>
              <w:autoSpaceDN w:val="0"/>
              <w:adjustRightInd w:val="0"/>
              <w:spacing w:line="240" w:lineRule="auto"/>
              <w:ind w:left="360"/>
              <w:outlineLvl w:val="3"/>
            </w:pPr>
            <w:r w:rsidRPr="00E10005">
              <w:t>A Queensland supplier with its main business address registered in the Australian Business Register outside south-east Queensland (SEQ).</w:t>
            </w:r>
          </w:p>
          <w:p w14:paraId="401956D3" w14:textId="2837F580" w:rsidR="000B034F" w:rsidRPr="003A782E" w:rsidRDefault="000B034F" w:rsidP="00BC5627">
            <w:pPr>
              <w:autoSpaceDE w:val="0"/>
              <w:autoSpaceDN w:val="0"/>
              <w:adjustRightInd w:val="0"/>
              <w:spacing w:line="240" w:lineRule="auto"/>
              <w:ind w:left="360"/>
              <w:outlineLvl w:val="3"/>
            </w:pPr>
            <w:r>
              <w:t xml:space="preserve">For further details refer to the </w:t>
            </w:r>
            <w:hyperlink r:id="rId19" w:anchor=":~:text=Hospital%20and%20Health%20Service%20maps&amp;text=Hospital%20and%20Health%20Service%20maps&amp;text=Hospital%20and%20Health%20Service%20maps&amp;text=Hospital%20and%20Health%20Service%20maps&amp;text=Hospital%20and%20Health%20Service%20maps&amp;text=Hospital%20and%20Health%20Service%20maps&amp;text=Hospital%20and%20Health%20Service%20maps&amp;text=Hospital%20and%20Health%20Service%20maps" w:history="1">
              <w:r w:rsidRPr="00556641">
                <w:rPr>
                  <w:rStyle w:val="Hyperlink"/>
                </w:rPr>
                <w:t>Hospital and Health Service maps</w:t>
              </w:r>
            </w:hyperlink>
            <w:r>
              <w:t>.</w:t>
            </w:r>
          </w:p>
        </w:tc>
        <w:tc>
          <w:tcPr>
            <w:tcW w:w="2844" w:type="pct"/>
            <w:tcBorders>
              <w:top w:val="single" w:sz="4" w:space="0" w:color="auto"/>
              <w:left w:val="single" w:sz="4" w:space="0" w:color="auto"/>
              <w:bottom w:val="single" w:sz="4" w:space="0" w:color="auto"/>
            </w:tcBorders>
          </w:tcPr>
          <w:p w14:paraId="7F26816D" w14:textId="77777777" w:rsidR="00A94AA9" w:rsidRPr="00A94AA9" w:rsidRDefault="00A94AA9" w:rsidP="00A94AA9">
            <w:pPr>
              <w:pStyle w:val="Tabletext"/>
              <w:spacing w:before="120" w:after="120"/>
              <w:rPr>
                <w:rFonts w:asciiTheme="minorHAnsi" w:hAnsiTheme="minorHAnsi" w:cstheme="minorHAnsi"/>
                <w:bCs/>
                <w:sz w:val="21"/>
                <w:szCs w:val="21"/>
              </w:rPr>
            </w:pPr>
            <w:r w:rsidRPr="00A94AA9">
              <w:rPr>
                <w:rFonts w:asciiTheme="minorHAnsi" w:hAnsiTheme="minorHAnsi" w:cstheme="minorHAnsi"/>
                <w:bCs/>
                <w:sz w:val="21"/>
                <w:szCs w:val="21"/>
              </w:rPr>
              <w:t xml:space="preserve">Is your business located in one of the below regional areas? Yes </w:t>
            </w:r>
            <w:sdt>
              <w:sdtPr>
                <w:rPr>
                  <w:rFonts w:asciiTheme="minorHAnsi" w:hAnsiTheme="minorHAnsi" w:cstheme="minorHAnsi"/>
                  <w:bCs/>
                  <w:sz w:val="21"/>
                  <w:szCs w:val="21"/>
                </w:rPr>
                <w:id w:val="503554800"/>
                <w14:checkbox>
                  <w14:checked w14:val="0"/>
                  <w14:checkedState w14:val="2612" w14:font="MS Gothic"/>
                  <w14:uncheckedState w14:val="2610" w14:font="MS Gothic"/>
                </w14:checkbox>
              </w:sdtPr>
              <w:sdtContent>
                <w:r w:rsidRPr="00A94AA9">
                  <w:rPr>
                    <w:rFonts w:ascii="Segoe UI Symbol" w:eastAsia="MS Gothic" w:hAnsi="Segoe UI Symbol" w:cs="Segoe UI Symbol"/>
                    <w:bCs/>
                    <w:sz w:val="21"/>
                    <w:szCs w:val="21"/>
                  </w:rPr>
                  <w:t>☐</w:t>
                </w:r>
              </w:sdtContent>
            </w:sdt>
            <w:r w:rsidRPr="00A94AA9">
              <w:rPr>
                <w:rFonts w:asciiTheme="minorHAnsi" w:hAnsiTheme="minorHAnsi" w:cstheme="minorHAnsi"/>
                <w:bCs/>
                <w:sz w:val="21"/>
                <w:szCs w:val="21"/>
              </w:rPr>
              <w:tab/>
              <w:t xml:space="preserve">No </w:t>
            </w:r>
            <w:sdt>
              <w:sdtPr>
                <w:rPr>
                  <w:rFonts w:asciiTheme="minorHAnsi" w:hAnsiTheme="minorHAnsi" w:cstheme="minorHAnsi"/>
                  <w:bCs/>
                  <w:sz w:val="21"/>
                  <w:szCs w:val="21"/>
                </w:rPr>
                <w:id w:val="690185521"/>
                <w14:checkbox>
                  <w14:checked w14:val="0"/>
                  <w14:checkedState w14:val="2612" w14:font="MS Gothic"/>
                  <w14:uncheckedState w14:val="2610" w14:font="MS Gothic"/>
                </w14:checkbox>
              </w:sdtPr>
              <w:sdtContent>
                <w:r w:rsidRPr="00A94AA9">
                  <w:rPr>
                    <w:rFonts w:ascii="Segoe UI Symbol" w:eastAsia="MS Gothic" w:hAnsi="Segoe UI Symbol" w:cs="Segoe UI Symbol"/>
                    <w:bCs/>
                    <w:sz w:val="21"/>
                    <w:szCs w:val="21"/>
                  </w:rPr>
                  <w:t>☐</w:t>
                </w:r>
              </w:sdtContent>
            </w:sdt>
          </w:p>
          <w:p w14:paraId="03403E7E" w14:textId="6F0C96C4" w:rsidR="00A94AA9" w:rsidRPr="00A94AA9" w:rsidRDefault="00A94AA9" w:rsidP="00A94AA9">
            <w:pPr>
              <w:pStyle w:val="Tabletext"/>
              <w:spacing w:before="120" w:after="120"/>
              <w:rPr>
                <w:rFonts w:asciiTheme="minorHAnsi" w:hAnsiTheme="minorHAnsi" w:cstheme="minorHAnsi"/>
                <w:bCs/>
                <w:sz w:val="21"/>
                <w:szCs w:val="21"/>
              </w:rPr>
            </w:pPr>
            <w:r w:rsidRPr="00A94AA9">
              <w:rPr>
                <w:rFonts w:asciiTheme="minorHAnsi" w:hAnsiTheme="minorHAnsi" w:cstheme="minorHAnsi"/>
                <w:bCs/>
                <w:sz w:val="21"/>
                <w:szCs w:val="21"/>
              </w:rPr>
              <w:t>If applicable, indicate which regional area</w:t>
            </w:r>
            <w:r>
              <w:rPr>
                <w:rFonts w:asciiTheme="minorHAnsi" w:hAnsiTheme="minorHAnsi" w:cstheme="minorHAnsi"/>
                <w:bCs/>
                <w:sz w:val="21"/>
                <w:szCs w:val="21"/>
              </w:rPr>
              <w:t>:</w:t>
            </w:r>
            <w:r w:rsidRPr="00A94AA9">
              <w:rPr>
                <w:rFonts w:asciiTheme="minorHAnsi" w:hAnsiTheme="minorHAnsi" w:cstheme="minorHAnsi"/>
                <w:bCs/>
                <w:sz w:val="21"/>
                <w:szCs w:val="21"/>
              </w:rPr>
              <w:t xml:space="preserve"> </w:t>
            </w:r>
          </w:p>
          <w:p w14:paraId="52AA200B" w14:textId="096B7F75" w:rsidR="00A94AA9" w:rsidRDefault="00000000" w:rsidP="00A94AA9">
            <w:pPr>
              <w:tabs>
                <w:tab w:val="left" w:pos="380"/>
              </w:tabs>
              <w:spacing w:before="20" w:after="20"/>
              <w:rPr>
                <w:rFonts w:cs="Arial"/>
                <w:bCs/>
              </w:rPr>
            </w:pPr>
            <w:sdt>
              <w:sdtPr>
                <w:rPr>
                  <w:rFonts w:cs="Arial"/>
                  <w:bCs/>
                </w:rPr>
                <w:id w:val="-1879005825"/>
                <w14:checkbox>
                  <w14:checked w14:val="0"/>
                  <w14:checkedState w14:val="2612" w14:font="MS Gothic"/>
                  <w14:uncheckedState w14:val="2610" w14:font="MS Gothic"/>
                </w14:checkbox>
              </w:sdtPr>
              <w:sdtContent>
                <w:r w:rsidR="00A94AA9" w:rsidRPr="005C6D6F">
                  <w:rPr>
                    <w:rFonts w:ascii="Segoe UI Symbol" w:eastAsia="MS Gothic" w:hAnsi="Segoe UI Symbol" w:cs="Segoe UI Symbol"/>
                    <w:bCs/>
                  </w:rPr>
                  <w:t>☐</w:t>
                </w:r>
              </w:sdtContent>
            </w:sdt>
            <w:r w:rsidR="00A94AA9">
              <w:rPr>
                <w:rFonts w:cs="Arial"/>
                <w:bCs/>
              </w:rPr>
              <w:tab/>
              <w:t>Cairns</w:t>
            </w:r>
            <w:r w:rsidR="009174EB">
              <w:rPr>
                <w:rFonts w:cs="Arial"/>
                <w:bCs/>
              </w:rPr>
              <w:t xml:space="preserve"> and Hinterland</w:t>
            </w:r>
          </w:p>
          <w:p w14:paraId="639C2FA5" w14:textId="2121406D" w:rsidR="00A94AA9" w:rsidRDefault="00000000" w:rsidP="00A94AA9">
            <w:pPr>
              <w:tabs>
                <w:tab w:val="left" w:pos="380"/>
              </w:tabs>
              <w:spacing w:before="20" w:after="20"/>
              <w:rPr>
                <w:rFonts w:cs="Arial"/>
                <w:bCs/>
              </w:rPr>
            </w:pPr>
            <w:sdt>
              <w:sdtPr>
                <w:rPr>
                  <w:rFonts w:cs="Arial"/>
                  <w:bCs/>
                </w:rPr>
                <w:id w:val="-196314022"/>
                <w14:checkbox>
                  <w14:checked w14:val="0"/>
                  <w14:checkedState w14:val="2612" w14:font="MS Gothic"/>
                  <w14:uncheckedState w14:val="2610" w14:font="MS Gothic"/>
                </w14:checkbox>
              </w:sdtPr>
              <w:sdtContent>
                <w:r w:rsidR="00A94AA9" w:rsidRPr="005C6D6F">
                  <w:rPr>
                    <w:rFonts w:ascii="Segoe UI Symbol" w:eastAsia="MS Gothic" w:hAnsi="Segoe UI Symbol" w:cs="Segoe UI Symbol"/>
                    <w:bCs/>
                  </w:rPr>
                  <w:t>☐</w:t>
                </w:r>
              </w:sdtContent>
            </w:sdt>
            <w:r w:rsidR="00A94AA9">
              <w:rPr>
                <w:rFonts w:cs="Arial"/>
                <w:bCs/>
              </w:rPr>
              <w:tab/>
              <w:t>Central Queensland</w:t>
            </w:r>
          </w:p>
          <w:p w14:paraId="0A3EDEC1" w14:textId="44C804AE" w:rsidR="00694841" w:rsidRDefault="00000000" w:rsidP="00A94AA9">
            <w:pPr>
              <w:tabs>
                <w:tab w:val="left" w:pos="380"/>
              </w:tabs>
              <w:spacing w:before="20" w:after="20"/>
              <w:rPr>
                <w:rFonts w:cs="Arial"/>
                <w:bCs/>
              </w:rPr>
            </w:pPr>
            <w:sdt>
              <w:sdtPr>
                <w:rPr>
                  <w:rFonts w:cs="Arial"/>
                  <w:bCs/>
                </w:rPr>
                <w:id w:val="1374190911"/>
                <w14:checkbox>
                  <w14:checked w14:val="0"/>
                  <w14:checkedState w14:val="2612" w14:font="MS Gothic"/>
                  <w14:uncheckedState w14:val="2610" w14:font="MS Gothic"/>
                </w14:checkbox>
              </w:sdtPr>
              <w:sdtContent>
                <w:r w:rsidR="00694841" w:rsidRPr="005C6D6F">
                  <w:rPr>
                    <w:rFonts w:ascii="Segoe UI Symbol" w:eastAsia="MS Gothic" w:hAnsi="Segoe UI Symbol" w:cs="Segoe UI Symbol"/>
                    <w:bCs/>
                  </w:rPr>
                  <w:t>☐</w:t>
                </w:r>
              </w:sdtContent>
            </w:sdt>
            <w:r w:rsidR="00694841">
              <w:rPr>
                <w:rFonts w:cs="Arial"/>
                <w:bCs/>
              </w:rPr>
              <w:tab/>
              <w:t>Central West</w:t>
            </w:r>
          </w:p>
          <w:p w14:paraId="79DCC220" w14:textId="6313E496" w:rsidR="00A94AA9" w:rsidRDefault="00000000" w:rsidP="00A94AA9">
            <w:pPr>
              <w:tabs>
                <w:tab w:val="left" w:pos="380"/>
              </w:tabs>
              <w:spacing w:before="20" w:after="20"/>
            </w:pPr>
            <w:sdt>
              <w:sdtPr>
                <w:rPr>
                  <w:rFonts w:cs="Arial"/>
                  <w:bCs/>
                </w:rPr>
                <w:id w:val="-245342527"/>
                <w14:checkbox>
                  <w14:checked w14:val="0"/>
                  <w14:checkedState w14:val="2612" w14:font="MS Gothic"/>
                  <w14:uncheckedState w14:val="2610" w14:font="MS Gothic"/>
                </w14:checkbox>
              </w:sdtPr>
              <w:sdtContent>
                <w:r w:rsidR="00A94AA9" w:rsidRPr="005C6D6F">
                  <w:rPr>
                    <w:rFonts w:ascii="Segoe UI Symbol" w:eastAsia="MS Gothic" w:hAnsi="Segoe UI Symbol" w:cs="Segoe UI Symbol"/>
                    <w:bCs/>
                  </w:rPr>
                  <w:t>☐</w:t>
                </w:r>
              </w:sdtContent>
            </w:sdt>
            <w:r w:rsidR="00A94AA9">
              <w:rPr>
                <w:rFonts w:cs="Arial"/>
                <w:bCs/>
              </w:rPr>
              <w:tab/>
            </w:r>
            <w:r w:rsidR="00A94AA9" w:rsidRPr="00E10005">
              <w:t>Darling Downs</w:t>
            </w:r>
          </w:p>
          <w:p w14:paraId="2E66CC76" w14:textId="6BE3B079" w:rsidR="00F33A15" w:rsidRDefault="00000000" w:rsidP="00A94AA9">
            <w:pPr>
              <w:tabs>
                <w:tab w:val="left" w:pos="380"/>
              </w:tabs>
              <w:spacing w:before="20" w:after="20"/>
              <w:rPr>
                <w:rFonts w:cs="Arial"/>
                <w:bCs/>
              </w:rPr>
            </w:pPr>
            <w:sdt>
              <w:sdtPr>
                <w:rPr>
                  <w:rFonts w:cs="Arial"/>
                  <w:bCs/>
                </w:rPr>
                <w:id w:val="1359168385"/>
                <w14:checkbox>
                  <w14:checked w14:val="0"/>
                  <w14:checkedState w14:val="2612" w14:font="MS Gothic"/>
                  <w14:uncheckedState w14:val="2610" w14:font="MS Gothic"/>
                </w14:checkbox>
              </w:sdtPr>
              <w:sdtContent>
                <w:r w:rsidR="00F33A15" w:rsidRPr="005C6D6F">
                  <w:rPr>
                    <w:rFonts w:ascii="Segoe UI Symbol" w:eastAsia="MS Gothic" w:hAnsi="Segoe UI Symbol" w:cs="Segoe UI Symbol"/>
                    <w:bCs/>
                  </w:rPr>
                  <w:t>☐</w:t>
                </w:r>
              </w:sdtContent>
            </w:sdt>
            <w:r w:rsidR="00F33A15">
              <w:rPr>
                <w:rFonts w:cs="Arial"/>
                <w:bCs/>
              </w:rPr>
              <w:tab/>
              <w:t xml:space="preserve"> Gold Coast</w:t>
            </w:r>
          </w:p>
          <w:p w14:paraId="22A670D7" w14:textId="19B552E2" w:rsidR="001141D6" w:rsidRDefault="00000000" w:rsidP="00794E6A">
            <w:pPr>
              <w:tabs>
                <w:tab w:val="left" w:pos="380"/>
              </w:tabs>
              <w:spacing w:before="20" w:after="20"/>
              <w:rPr>
                <w:rFonts w:cs="Arial"/>
                <w:bCs/>
              </w:rPr>
            </w:pPr>
            <w:sdt>
              <w:sdtPr>
                <w:rPr>
                  <w:rFonts w:cs="Arial"/>
                  <w:bCs/>
                </w:rPr>
                <w:id w:val="1264343226"/>
                <w14:checkbox>
                  <w14:checked w14:val="0"/>
                  <w14:checkedState w14:val="2612" w14:font="MS Gothic"/>
                  <w14:uncheckedState w14:val="2610" w14:font="MS Gothic"/>
                </w14:checkbox>
              </w:sdtPr>
              <w:sdtContent>
                <w:r w:rsidR="00A94AA9" w:rsidRPr="005C6D6F">
                  <w:rPr>
                    <w:rFonts w:ascii="Segoe UI Symbol" w:eastAsia="MS Gothic" w:hAnsi="Segoe UI Symbol" w:cs="Segoe UI Symbol"/>
                    <w:bCs/>
                  </w:rPr>
                  <w:t>☐</w:t>
                </w:r>
              </w:sdtContent>
            </w:sdt>
            <w:r w:rsidR="00A94AA9">
              <w:rPr>
                <w:rFonts w:cs="Arial"/>
                <w:bCs/>
              </w:rPr>
              <w:tab/>
            </w:r>
            <w:r w:rsidR="00A94AA9" w:rsidRPr="00E10005">
              <w:t>Mackay</w:t>
            </w:r>
          </w:p>
          <w:p w14:paraId="51E7BD8C" w14:textId="14AA01BA" w:rsidR="001141D6" w:rsidRDefault="00000000" w:rsidP="00A94AA9">
            <w:pPr>
              <w:tabs>
                <w:tab w:val="left" w:pos="380"/>
              </w:tabs>
              <w:spacing w:before="20" w:after="20"/>
              <w:rPr>
                <w:rFonts w:cs="Arial"/>
                <w:bCs/>
              </w:rPr>
            </w:pPr>
            <w:sdt>
              <w:sdtPr>
                <w:rPr>
                  <w:rFonts w:cs="Arial"/>
                  <w:bCs/>
                </w:rPr>
                <w:id w:val="-2067869736"/>
                <w14:checkbox>
                  <w14:checked w14:val="0"/>
                  <w14:checkedState w14:val="2612" w14:font="MS Gothic"/>
                  <w14:uncheckedState w14:val="2610" w14:font="MS Gothic"/>
                </w14:checkbox>
              </w:sdtPr>
              <w:sdtContent>
                <w:r w:rsidR="001141D6" w:rsidRPr="005C6D6F">
                  <w:rPr>
                    <w:rFonts w:ascii="Segoe UI Symbol" w:eastAsia="MS Gothic" w:hAnsi="Segoe UI Symbol" w:cs="Segoe UI Symbol"/>
                    <w:bCs/>
                  </w:rPr>
                  <w:t>☐</w:t>
                </w:r>
              </w:sdtContent>
            </w:sdt>
            <w:r w:rsidR="001141D6">
              <w:rPr>
                <w:rFonts w:cs="Arial"/>
                <w:bCs/>
              </w:rPr>
              <w:tab/>
            </w:r>
            <w:r w:rsidR="00053FE4">
              <w:rPr>
                <w:rFonts w:cs="Arial"/>
                <w:bCs/>
              </w:rPr>
              <w:t>North West</w:t>
            </w:r>
          </w:p>
          <w:p w14:paraId="435E491F" w14:textId="580848FF" w:rsidR="001141D6" w:rsidRDefault="00000000" w:rsidP="00A94AA9">
            <w:pPr>
              <w:tabs>
                <w:tab w:val="left" w:pos="380"/>
              </w:tabs>
              <w:spacing w:before="20" w:after="20"/>
              <w:rPr>
                <w:rFonts w:cs="Arial"/>
                <w:bCs/>
              </w:rPr>
            </w:pPr>
            <w:sdt>
              <w:sdtPr>
                <w:rPr>
                  <w:rFonts w:cs="Arial"/>
                  <w:bCs/>
                </w:rPr>
                <w:id w:val="642711698"/>
                <w14:checkbox>
                  <w14:checked w14:val="0"/>
                  <w14:checkedState w14:val="2612" w14:font="MS Gothic"/>
                  <w14:uncheckedState w14:val="2610" w14:font="MS Gothic"/>
                </w14:checkbox>
              </w:sdtPr>
              <w:sdtContent>
                <w:r w:rsidR="001141D6" w:rsidRPr="005C6D6F">
                  <w:rPr>
                    <w:rFonts w:ascii="Segoe UI Symbol" w:eastAsia="MS Gothic" w:hAnsi="Segoe UI Symbol" w:cs="Segoe UI Symbol"/>
                    <w:bCs/>
                  </w:rPr>
                  <w:t>☐</w:t>
                </w:r>
              </w:sdtContent>
            </w:sdt>
            <w:r w:rsidR="001141D6">
              <w:rPr>
                <w:rFonts w:cs="Arial"/>
                <w:bCs/>
              </w:rPr>
              <w:tab/>
            </w:r>
            <w:r w:rsidR="00A3288A">
              <w:rPr>
                <w:rFonts w:cs="Arial"/>
                <w:bCs/>
              </w:rPr>
              <w:t>South West</w:t>
            </w:r>
          </w:p>
          <w:p w14:paraId="06B6FAD9" w14:textId="3211494B" w:rsidR="00A3288A" w:rsidRDefault="00000000" w:rsidP="00A94AA9">
            <w:pPr>
              <w:tabs>
                <w:tab w:val="left" w:pos="380"/>
              </w:tabs>
              <w:spacing w:before="20" w:after="20"/>
              <w:rPr>
                <w:rFonts w:cs="Arial"/>
                <w:bCs/>
              </w:rPr>
            </w:pPr>
            <w:sdt>
              <w:sdtPr>
                <w:rPr>
                  <w:rFonts w:cs="Arial"/>
                  <w:bCs/>
                </w:rPr>
                <w:id w:val="-2016598289"/>
                <w14:checkbox>
                  <w14:checked w14:val="0"/>
                  <w14:checkedState w14:val="2612" w14:font="MS Gothic"/>
                  <w14:uncheckedState w14:val="2610" w14:font="MS Gothic"/>
                </w14:checkbox>
              </w:sdtPr>
              <w:sdtContent>
                <w:r w:rsidR="00A3288A" w:rsidRPr="005C6D6F">
                  <w:rPr>
                    <w:rFonts w:ascii="Segoe UI Symbol" w:eastAsia="MS Gothic" w:hAnsi="Segoe UI Symbol" w:cs="Segoe UI Symbol"/>
                    <w:bCs/>
                  </w:rPr>
                  <w:t>☐</w:t>
                </w:r>
              </w:sdtContent>
            </w:sdt>
            <w:r w:rsidR="00A3288A">
              <w:rPr>
                <w:rFonts w:cs="Arial"/>
                <w:bCs/>
              </w:rPr>
              <w:tab/>
              <w:t>Sunshine Coast</w:t>
            </w:r>
          </w:p>
          <w:p w14:paraId="0FE872B6" w14:textId="6225F5B7" w:rsidR="00A3288A" w:rsidRDefault="00000000" w:rsidP="00A94AA9">
            <w:pPr>
              <w:tabs>
                <w:tab w:val="left" w:pos="380"/>
              </w:tabs>
              <w:spacing w:before="20" w:after="20"/>
            </w:pPr>
            <w:sdt>
              <w:sdtPr>
                <w:rPr>
                  <w:rFonts w:cs="Arial"/>
                  <w:bCs/>
                </w:rPr>
                <w:id w:val="1237130517"/>
                <w14:checkbox>
                  <w14:checked w14:val="0"/>
                  <w14:checkedState w14:val="2612" w14:font="MS Gothic"/>
                  <w14:uncheckedState w14:val="2610" w14:font="MS Gothic"/>
                </w14:checkbox>
              </w:sdtPr>
              <w:sdtContent>
                <w:r w:rsidR="00A3288A" w:rsidRPr="005C6D6F">
                  <w:rPr>
                    <w:rFonts w:ascii="Segoe UI Symbol" w:eastAsia="MS Gothic" w:hAnsi="Segoe UI Symbol" w:cs="Segoe UI Symbol"/>
                    <w:bCs/>
                  </w:rPr>
                  <w:t>☐</w:t>
                </w:r>
              </w:sdtContent>
            </w:sdt>
            <w:r w:rsidR="00A3288A">
              <w:rPr>
                <w:rFonts w:cs="Arial"/>
                <w:bCs/>
              </w:rPr>
              <w:tab/>
            </w:r>
            <w:r w:rsidR="00A3288A">
              <w:t>Torres and Cape</w:t>
            </w:r>
          </w:p>
          <w:p w14:paraId="432C6BB4" w14:textId="43B21218" w:rsidR="00A94AA9" w:rsidRDefault="00000000" w:rsidP="00A94AA9">
            <w:pPr>
              <w:tabs>
                <w:tab w:val="left" w:pos="380"/>
              </w:tabs>
              <w:spacing w:before="20" w:after="20"/>
            </w:pPr>
            <w:sdt>
              <w:sdtPr>
                <w:rPr>
                  <w:rFonts w:cs="Arial"/>
                  <w:bCs/>
                </w:rPr>
                <w:id w:val="1558045025"/>
                <w14:checkbox>
                  <w14:checked w14:val="0"/>
                  <w14:checkedState w14:val="2612" w14:font="MS Gothic"/>
                  <w14:uncheckedState w14:val="2610" w14:font="MS Gothic"/>
                </w14:checkbox>
              </w:sdtPr>
              <w:sdtContent>
                <w:r w:rsidR="00A94AA9">
                  <w:rPr>
                    <w:rFonts w:ascii="MS Gothic" w:eastAsia="MS Gothic" w:hAnsi="MS Gothic" w:cs="Arial" w:hint="eastAsia"/>
                    <w:bCs/>
                  </w:rPr>
                  <w:t>☐</w:t>
                </w:r>
              </w:sdtContent>
            </w:sdt>
            <w:r w:rsidR="00A94AA9">
              <w:rPr>
                <w:rFonts w:cs="Arial"/>
                <w:bCs/>
              </w:rPr>
              <w:tab/>
            </w:r>
            <w:r w:rsidR="00A94AA9" w:rsidRPr="00E10005">
              <w:t>Townsville</w:t>
            </w:r>
          </w:p>
          <w:p w14:paraId="09C70E47" w14:textId="77777777" w:rsidR="00B63B08" w:rsidRDefault="00000000" w:rsidP="00B63B08">
            <w:pPr>
              <w:tabs>
                <w:tab w:val="left" w:pos="380"/>
              </w:tabs>
              <w:spacing w:before="20" w:after="20"/>
              <w:rPr>
                <w:rFonts w:cs="Arial"/>
                <w:bCs/>
              </w:rPr>
            </w:pPr>
            <w:sdt>
              <w:sdtPr>
                <w:rPr>
                  <w:rFonts w:cs="Arial"/>
                  <w:bCs/>
                </w:rPr>
                <w:id w:val="-691996892"/>
                <w14:checkbox>
                  <w14:checked w14:val="0"/>
                  <w14:checkedState w14:val="2612" w14:font="MS Gothic"/>
                  <w14:uncheckedState w14:val="2610" w14:font="MS Gothic"/>
                </w14:checkbox>
              </w:sdtPr>
              <w:sdtContent>
                <w:r w:rsidR="00B63B08" w:rsidRPr="005C6D6F">
                  <w:rPr>
                    <w:rFonts w:ascii="Segoe UI Symbol" w:eastAsia="MS Gothic" w:hAnsi="Segoe UI Symbol" w:cs="Segoe UI Symbol"/>
                    <w:bCs/>
                  </w:rPr>
                  <w:t>☐</w:t>
                </w:r>
              </w:sdtContent>
            </w:sdt>
            <w:r w:rsidR="00B63B08">
              <w:rPr>
                <w:rFonts w:cs="Arial"/>
                <w:bCs/>
              </w:rPr>
              <w:tab/>
              <w:t>West Moreton</w:t>
            </w:r>
          </w:p>
          <w:p w14:paraId="2724A5C9" w14:textId="2820B4DB" w:rsidR="009544D3" w:rsidRDefault="00000000" w:rsidP="00B63B08">
            <w:pPr>
              <w:tabs>
                <w:tab w:val="left" w:pos="380"/>
              </w:tabs>
              <w:spacing w:before="20" w:after="20"/>
              <w:rPr>
                <w:rFonts w:eastAsia="Calibri" w:cs="Arial"/>
                <w:szCs w:val="21"/>
              </w:rPr>
            </w:pPr>
            <w:sdt>
              <w:sdtPr>
                <w:rPr>
                  <w:rFonts w:cs="Arial"/>
                  <w:bCs/>
                </w:rPr>
                <w:id w:val="-1142723626"/>
                <w14:checkbox>
                  <w14:checked w14:val="0"/>
                  <w14:checkedState w14:val="2612" w14:font="MS Gothic"/>
                  <w14:uncheckedState w14:val="2610" w14:font="MS Gothic"/>
                </w14:checkbox>
              </w:sdtPr>
              <w:sdtContent>
                <w:r w:rsidR="00A94AA9">
                  <w:rPr>
                    <w:rFonts w:ascii="MS Gothic" w:eastAsia="MS Gothic" w:hAnsi="MS Gothic" w:cs="Arial" w:hint="eastAsia"/>
                    <w:bCs/>
                  </w:rPr>
                  <w:t>☐</w:t>
                </w:r>
              </w:sdtContent>
            </w:sdt>
            <w:r w:rsidR="00A94AA9">
              <w:rPr>
                <w:rFonts w:cs="Arial"/>
                <w:bCs/>
              </w:rPr>
              <w:tab/>
            </w:r>
            <w:r w:rsidR="00A94AA9" w:rsidRPr="00E10005">
              <w:t>Wide Bay</w:t>
            </w:r>
          </w:p>
        </w:tc>
      </w:tr>
    </w:tbl>
    <w:p w14:paraId="3A172BAA" w14:textId="77777777" w:rsidR="006D3D97" w:rsidRDefault="006D3D97" w:rsidP="00DE2AD3"/>
    <w:p w14:paraId="7C1CCD79" w14:textId="77777777" w:rsidR="006D3D97" w:rsidRDefault="006D3D97" w:rsidP="00DE2AD3">
      <w:pPr>
        <w:sectPr w:rsidR="006D3D97" w:rsidSect="00DE2AD3">
          <w:pgSz w:w="11906" w:h="16838"/>
          <w:pgMar w:top="1134" w:right="1134" w:bottom="1134" w:left="1134" w:header="567" w:footer="567" w:gutter="0"/>
          <w:cols w:space="708"/>
          <w:docGrid w:linePitch="360"/>
        </w:sectPr>
      </w:pPr>
    </w:p>
    <w:p w14:paraId="5469A149" w14:textId="63CEDDC2" w:rsidR="00DE2AD3" w:rsidRPr="00DE2AD3" w:rsidRDefault="003C0D9E" w:rsidP="009A4767">
      <w:pPr>
        <w:pStyle w:val="Heading1"/>
      </w:pPr>
      <w:bookmarkStart w:id="28" w:name="_Toc224288898"/>
      <w:bookmarkStart w:id="29" w:name="_Toc243034439"/>
      <w:r>
        <w:lastRenderedPageBreak/>
        <w:t>Supplier</w:t>
      </w:r>
      <w:r w:rsidR="00DE2AD3" w:rsidRPr="00DE2AD3">
        <w:t xml:space="preserve"> execution of a</w:t>
      </w:r>
      <w:r w:rsidR="00D44733">
        <w:t xml:space="preserve"> registration of interest</w:t>
      </w:r>
      <w:bookmarkEnd w:id="28"/>
      <w:bookmarkEnd w:id="29"/>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79"/>
        <w:gridCol w:w="4749"/>
      </w:tblGrid>
      <w:tr w:rsidR="00DE2AD3" w:rsidRPr="00DE2AD3" w14:paraId="0D1703AB" w14:textId="77777777" w:rsidTr="002041ED">
        <w:tc>
          <w:tcPr>
            <w:tcW w:w="5000" w:type="pct"/>
            <w:gridSpan w:val="2"/>
            <w:tcBorders>
              <w:top w:val="single" w:sz="4" w:space="0" w:color="auto"/>
              <w:bottom w:val="single" w:sz="4" w:space="0" w:color="auto"/>
            </w:tcBorders>
            <w:shd w:val="clear" w:color="auto" w:fill="005EB8"/>
          </w:tcPr>
          <w:p w14:paraId="3DAF6734" w14:textId="3CB2C978" w:rsidR="00DE2AD3" w:rsidRPr="009A4767" w:rsidRDefault="00DE2AD3" w:rsidP="009A4767">
            <w:pPr>
              <w:spacing w:before="60" w:after="60" w:line="240" w:lineRule="auto"/>
              <w:rPr>
                <w:b/>
                <w:bCs/>
                <w:color w:val="FFFFFF" w:themeColor="background1"/>
                <w:lang w:val="en-GB"/>
              </w:rPr>
            </w:pPr>
            <w:r w:rsidRPr="009A4767">
              <w:rPr>
                <w:b/>
                <w:bCs/>
                <w:color w:val="FFFFFF" w:themeColor="background1"/>
                <w:lang w:val="en-GB"/>
              </w:rPr>
              <w:t>Acknowledgements, certification and execution by a</w:t>
            </w:r>
            <w:r w:rsidR="00A37BEA">
              <w:rPr>
                <w:b/>
                <w:bCs/>
                <w:color w:val="FFFFFF" w:themeColor="background1"/>
                <w:lang w:val="en-GB"/>
              </w:rPr>
              <w:t>n</w:t>
            </w:r>
            <w:r w:rsidRPr="009A4767">
              <w:rPr>
                <w:b/>
                <w:bCs/>
                <w:color w:val="FFFFFF" w:themeColor="background1"/>
                <w:lang w:val="en-GB"/>
              </w:rPr>
              <w:t xml:space="preserve"> </w:t>
            </w:r>
            <w:r w:rsidR="00A37BEA" w:rsidRPr="00A37BEA">
              <w:rPr>
                <w:b/>
                <w:bCs/>
                <w:color w:val="FFFFFF" w:themeColor="background1"/>
                <w:lang w:val="en-GB"/>
              </w:rPr>
              <w:t>Offeror</w:t>
            </w:r>
            <w:r w:rsidR="00A37BEA" w:rsidRPr="009A4767">
              <w:rPr>
                <w:b/>
                <w:bCs/>
                <w:color w:val="FFFFFF" w:themeColor="background1"/>
                <w:lang w:val="en-GB"/>
              </w:rPr>
              <w:t xml:space="preserve"> </w:t>
            </w:r>
            <w:r w:rsidRPr="009A4767">
              <w:rPr>
                <w:b/>
                <w:bCs/>
                <w:color w:val="FFFFFF" w:themeColor="background1"/>
                <w:lang w:val="en-GB"/>
              </w:rPr>
              <w:t>(individual or partnership (*) (+))</w:t>
            </w:r>
          </w:p>
        </w:tc>
      </w:tr>
      <w:tr w:rsidR="00DE2AD3" w:rsidRPr="00DE2AD3" w14:paraId="77F5A8A3" w14:textId="77777777" w:rsidTr="002041ED">
        <w:tc>
          <w:tcPr>
            <w:tcW w:w="5000" w:type="pct"/>
            <w:gridSpan w:val="2"/>
            <w:tcBorders>
              <w:top w:val="single" w:sz="4" w:space="0" w:color="auto"/>
              <w:bottom w:val="single" w:sz="4" w:space="0" w:color="auto"/>
            </w:tcBorders>
            <w:shd w:val="clear" w:color="auto" w:fill="F2F2F2"/>
          </w:tcPr>
          <w:p w14:paraId="0F0CC531" w14:textId="48823734" w:rsidR="00DE2AD3" w:rsidRPr="0094262A" w:rsidRDefault="00DE2AD3" w:rsidP="00DC03EA">
            <w:pPr>
              <w:spacing w:before="60" w:after="60" w:line="240" w:lineRule="auto"/>
              <w:rPr>
                <w:bCs/>
              </w:rPr>
            </w:pPr>
            <w:r w:rsidRPr="0094262A">
              <w:rPr>
                <w:bCs/>
              </w:rPr>
              <w:t xml:space="preserve">I, the </w:t>
            </w:r>
            <w:r w:rsidR="001112A7">
              <w:rPr>
                <w:bCs/>
              </w:rPr>
              <w:t>Supplier</w:t>
            </w:r>
            <w:r w:rsidRPr="0094262A">
              <w:rPr>
                <w:bCs/>
              </w:rPr>
              <w:t xml:space="preserve">/authorised signatory named below, certify that in submitting the </w:t>
            </w:r>
            <w:r w:rsidR="00DC03EA" w:rsidRPr="0094262A">
              <w:rPr>
                <w:bCs/>
              </w:rPr>
              <w:t>registration of interest</w:t>
            </w:r>
            <w:r w:rsidRPr="0094262A">
              <w:rPr>
                <w:bCs/>
              </w:rPr>
              <w:t>:</w:t>
            </w:r>
          </w:p>
        </w:tc>
      </w:tr>
      <w:tr w:rsidR="00DE2AD3" w:rsidRPr="00DE2AD3" w14:paraId="55B350B4" w14:textId="77777777" w:rsidTr="00D44733">
        <w:tc>
          <w:tcPr>
            <w:tcW w:w="2534" w:type="pct"/>
            <w:tcBorders>
              <w:top w:val="single" w:sz="4" w:space="0" w:color="auto"/>
              <w:bottom w:val="single" w:sz="4" w:space="0" w:color="auto"/>
              <w:right w:val="single" w:sz="4" w:space="0" w:color="auto"/>
            </w:tcBorders>
          </w:tcPr>
          <w:p w14:paraId="26536C21" w14:textId="77777777" w:rsidR="00DE2AD3" w:rsidRPr="0094262A" w:rsidRDefault="00DE2AD3" w:rsidP="009A4767">
            <w:pPr>
              <w:spacing w:before="60" w:after="60" w:line="240" w:lineRule="auto"/>
              <w:rPr>
                <w:bCs/>
              </w:rPr>
            </w:pPr>
            <w:r w:rsidRPr="0094262A">
              <w:rPr>
                <w:bCs/>
              </w:rPr>
              <w:t>Signed for an on behalf of:</w:t>
            </w:r>
          </w:p>
          <w:p w14:paraId="6967EBA7" w14:textId="77777777" w:rsidR="00DE2AD3" w:rsidRPr="0094262A" w:rsidRDefault="00DE2AD3" w:rsidP="009A4767">
            <w:pPr>
              <w:tabs>
                <w:tab w:val="right" w:leader="dot" w:pos="4556"/>
              </w:tabs>
              <w:spacing w:before="60" w:after="60" w:line="240" w:lineRule="auto"/>
            </w:pPr>
            <w:r w:rsidRPr="0094262A">
              <w:tab/>
            </w:r>
          </w:p>
          <w:p w14:paraId="52C85250" w14:textId="3DACF71A" w:rsidR="00DE2AD3" w:rsidRPr="0094262A" w:rsidRDefault="00DE2AD3" w:rsidP="009A4767">
            <w:pPr>
              <w:tabs>
                <w:tab w:val="right" w:leader="dot" w:pos="4556"/>
              </w:tabs>
              <w:spacing w:before="60" w:after="60" w:line="240" w:lineRule="auto"/>
            </w:pPr>
            <w:r w:rsidRPr="0094262A">
              <w:t>[</w:t>
            </w:r>
            <w:r w:rsidRPr="0094262A">
              <w:rPr>
                <w:highlight w:val="lightGray"/>
              </w:rPr>
              <w:t>Insert name of</w:t>
            </w:r>
            <w:r w:rsidRPr="001112A7">
              <w:rPr>
                <w:highlight w:val="lightGray"/>
              </w:rPr>
              <w:t xml:space="preserve"> </w:t>
            </w:r>
            <w:r w:rsidR="001112A7" w:rsidRPr="001112A7">
              <w:rPr>
                <w:highlight w:val="lightGray"/>
              </w:rPr>
              <w:t>Supplier</w:t>
            </w:r>
            <w:r w:rsidRPr="0094262A">
              <w:t>]</w:t>
            </w:r>
          </w:p>
          <w:p w14:paraId="6A0AAF6F" w14:textId="77777777" w:rsidR="00DE2AD3" w:rsidRPr="0094262A" w:rsidRDefault="00DE2AD3" w:rsidP="009A4767">
            <w:pPr>
              <w:tabs>
                <w:tab w:val="right" w:leader="dot" w:pos="4556"/>
              </w:tabs>
              <w:spacing w:before="60" w:after="60" w:line="240" w:lineRule="auto"/>
            </w:pPr>
            <w:r w:rsidRPr="0094262A">
              <w:tab/>
            </w:r>
          </w:p>
          <w:p w14:paraId="36F93680" w14:textId="77777777" w:rsidR="00DE2AD3" w:rsidRPr="0094262A" w:rsidRDefault="00DE2AD3" w:rsidP="009A4767">
            <w:pPr>
              <w:spacing w:before="60" w:after="60" w:line="240" w:lineRule="auto"/>
            </w:pPr>
            <w:r w:rsidRPr="0094262A">
              <w:t>[</w:t>
            </w:r>
            <w:r w:rsidRPr="0094262A">
              <w:rPr>
                <w:highlight w:val="lightGray"/>
              </w:rPr>
              <w:t>Insert ACN and ABN</w:t>
            </w:r>
            <w:r w:rsidRPr="0094262A">
              <w:t>]</w:t>
            </w:r>
          </w:p>
          <w:p w14:paraId="11ACAC09" w14:textId="77777777" w:rsidR="00DE2AD3" w:rsidRPr="0094262A" w:rsidRDefault="00DE2AD3" w:rsidP="009A4767">
            <w:pPr>
              <w:spacing w:before="60" w:after="60" w:line="240" w:lineRule="auto"/>
            </w:pPr>
            <w:r w:rsidRPr="0094262A">
              <w:t>this [</w:t>
            </w:r>
            <w:r w:rsidRPr="0094262A">
              <w:rPr>
                <w:highlight w:val="lightGray"/>
              </w:rPr>
              <w:t>insert date</w:t>
            </w:r>
            <w:r w:rsidRPr="0094262A">
              <w:t>] day of [</w:t>
            </w:r>
            <w:r w:rsidRPr="0094262A">
              <w:rPr>
                <w:highlight w:val="lightGray"/>
              </w:rPr>
              <w:t>insert month</w:t>
            </w:r>
            <w:r w:rsidRPr="0094262A">
              <w:t>], [</w:t>
            </w:r>
            <w:r w:rsidRPr="0094262A">
              <w:rPr>
                <w:highlight w:val="lightGray"/>
              </w:rPr>
              <w:t>insert year</w:t>
            </w:r>
            <w:r w:rsidRPr="0094262A">
              <w:t>]</w:t>
            </w:r>
          </w:p>
          <w:p w14:paraId="28509F73" w14:textId="77777777" w:rsidR="00DE2AD3" w:rsidRPr="0094262A" w:rsidRDefault="00DE2AD3" w:rsidP="009A4767">
            <w:pPr>
              <w:spacing w:before="60" w:after="60" w:line="240" w:lineRule="auto"/>
            </w:pPr>
            <w:r w:rsidRPr="0094262A">
              <w:t>by</w:t>
            </w:r>
          </w:p>
          <w:p w14:paraId="3801D1E0" w14:textId="1A4B7AD5" w:rsidR="00DE2AD3" w:rsidRPr="0094262A" w:rsidRDefault="00DE2AD3" w:rsidP="009A4767">
            <w:pPr>
              <w:spacing w:before="60" w:after="60" w:line="240" w:lineRule="auto"/>
              <w:rPr>
                <w:bCs/>
              </w:rPr>
            </w:pPr>
            <w:r w:rsidRPr="0094262A">
              <w:rPr>
                <w:bCs/>
              </w:rPr>
              <w:t>[</w:t>
            </w:r>
            <w:r w:rsidRPr="0094262A">
              <w:rPr>
                <w:bCs/>
                <w:highlight w:val="lightGray"/>
              </w:rPr>
              <w:t xml:space="preserve">insert full name of </w:t>
            </w:r>
            <w:r w:rsidR="0033364F">
              <w:rPr>
                <w:bCs/>
                <w:highlight w:val="lightGray"/>
              </w:rPr>
              <w:t>Supplier</w:t>
            </w:r>
            <w:r w:rsidRPr="0094262A">
              <w:rPr>
                <w:bCs/>
                <w:highlight w:val="lightGray"/>
              </w:rPr>
              <w:t>/authorised signatory</w:t>
            </w:r>
            <w:r w:rsidRPr="0094262A">
              <w:rPr>
                <w:bCs/>
              </w:rPr>
              <w:t>]</w:t>
            </w:r>
          </w:p>
          <w:p w14:paraId="38DD42B6" w14:textId="77777777" w:rsidR="00DE2AD3" w:rsidRPr="0094262A" w:rsidRDefault="00DE2AD3" w:rsidP="009A4767">
            <w:pPr>
              <w:spacing w:before="60" w:after="60" w:line="240" w:lineRule="auto"/>
              <w:rPr>
                <w:bCs/>
              </w:rPr>
            </w:pPr>
          </w:p>
          <w:p w14:paraId="3DF15A57" w14:textId="77777777" w:rsidR="00630113" w:rsidRPr="0094262A" w:rsidRDefault="00630113" w:rsidP="009A4767">
            <w:pPr>
              <w:spacing w:before="60" w:after="60" w:line="240" w:lineRule="auto"/>
              <w:rPr>
                <w:bCs/>
              </w:rPr>
            </w:pPr>
          </w:p>
          <w:p w14:paraId="1B550CC5" w14:textId="77777777" w:rsidR="00DE2AD3" w:rsidRPr="0094262A" w:rsidRDefault="00DE2AD3" w:rsidP="009A4767">
            <w:pPr>
              <w:spacing w:before="60" w:after="60" w:line="240" w:lineRule="auto"/>
              <w:rPr>
                <w:bCs/>
              </w:rPr>
            </w:pPr>
            <w:r w:rsidRPr="0094262A">
              <w:rPr>
                <w:bCs/>
              </w:rPr>
              <w:t>In the presence of</w:t>
            </w:r>
          </w:p>
          <w:p w14:paraId="28D7B470" w14:textId="77777777" w:rsidR="00DE2AD3" w:rsidRPr="0094262A" w:rsidRDefault="00DE2AD3" w:rsidP="009A4767">
            <w:pPr>
              <w:spacing w:before="60" w:after="60" w:line="240" w:lineRule="auto"/>
              <w:rPr>
                <w:bCs/>
              </w:rPr>
            </w:pPr>
            <w:r w:rsidRPr="0094262A">
              <w:rPr>
                <w:bCs/>
              </w:rPr>
              <w:t>[</w:t>
            </w:r>
            <w:r w:rsidRPr="0094262A">
              <w:rPr>
                <w:bCs/>
                <w:highlight w:val="lightGray"/>
              </w:rPr>
              <w:t>insert full name of witness</w:t>
            </w:r>
            <w:r w:rsidRPr="0094262A">
              <w:rPr>
                <w:bCs/>
              </w:rPr>
              <w:t>]</w:t>
            </w:r>
          </w:p>
        </w:tc>
        <w:tc>
          <w:tcPr>
            <w:tcW w:w="2466" w:type="pct"/>
            <w:tcBorders>
              <w:top w:val="single" w:sz="4" w:space="0" w:color="auto"/>
              <w:left w:val="single" w:sz="4" w:space="0" w:color="auto"/>
              <w:bottom w:val="single" w:sz="4" w:space="0" w:color="auto"/>
            </w:tcBorders>
          </w:tcPr>
          <w:p w14:paraId="7632027A" w14:textId="77777777" w:rsidR="00DE2AD3" w:rsidRPr="0094262A" w:rsidRDefault="00DE2AD3" w:rsidP="009A4767">
            <w:pPr>
              <w:spacing w:before="60" w:after="60" w:line="240" w:lineRule="auto"/>
              <w:rPr>
                <w:bCs/>
              </w:rPr>
            </w:pPr>
          </w:p>
          <w:p w14:paraId="779601B2" w14:textId="77777777" w:rsidR="00DE2AD3" w:rsidRPr="0094262A" w:rsidRDefault="00DE2AD3" w:rsidP="009A4767">
            <w:pPr>
              <w:spacing w:before="60" w:after="60" w:line="240" w:lineRule="auto"/>
              <w:rPr>
                <w:bCs/>
              </w:rPr>
            </w:pPr>
          </w:p>
          <w:p w14:paraId="50CC01C6" w14:textId="77777777" w:rsidR="00DE2AD3" w:rsidRPr="0094262A" w:rsidRDefault="00DE2AD3" w:rsidP="009A4767">
            <w:pPr>
              <w:spacing w:before="60" w:after="60" w:line="240" w:lineRule="auto"/>
              <w:rPr>
                <w:bCs/>
              </w:rPr>
            </w:pPr>
          </w:p>
          <w:p w14:paraId="3D6CE95D" w14:textId="77777777" w:rsidR="00DE2AD3" w:rsidRPr="0094262A" w:rsidRDefault="00DE2AD3" w:rsidP="009A4767">
            <w:pPr>
              <w:spacing w:before="60" w:after="60" w:line="240" w:lineRule="auto"/>
              <w:rPr>
                <w:bCs/>
              </w:rPr>
            </w:pPr>
          </w:p>
          <w:p w14:paraId="164165DC" w14:textId="77777777" w:rsidR="00DE2AD3" w:rsidRPr="0094262A" w:rsidRDefault="00DE2AD3" w:rsidP="009A4767">
            <w:pPr>
              <w:spacing w:before="60" w:after="60" w:line="240" w:lineRule="auto"/>
              <w:rPr>
                <w:bCs/>
              </w:rPr>
            </w:pPr>
          </w:p>
          <w:p w14:paraId="65ED70ED" w14:textId="77777777" w:rsidR="00DE2AD3" w:rsidRPr="0094262A" w:rsidRDefault="00DE2AD3" w:rsidP="009A4767">
            <w:pPr>
              <w:spacing w:before="60" w:after="60" w:line="240" w:lineRule="auto"/>
              <w:rPr>
                <w:bCs/>
              </w:rPr>
            </w:pPr>
          </w:p>
          <w:p w14:paraId="6112234A" w14:textId="77777777" w:rsidR="00DE2AD3" w:rsidRPr="0094262A" w:rsidRDefault="00DE2AD3" w:rsidP="009A4767">
            <w:pPr>
              <w:spacing w:before="60" w:after="60" w:line="240" w:lineRule="auto"/>
              <w:rPr>
                <w:bCs/>
              </w:rPr>
            </w:pPr>
          </w:p>
          <w:p w14:paraId="0FE0BD01" w14:textId="77777777" w:rsidR="00DE2AD3" w:rsidRPr="0094262A" w:rsidRDefault="00DE2AD3" w:rsidP="009A4767">
            <w:pPr>
              <w:tabs>
                <w:tab w:val="right" w:leader="dot" w:pos="4531"/>
              </w:tabs>
              <w:spacing w:before="60" w:after="60" w:line="240" w:lineRule="auto"/>
            </w:pPr>
            <w:r w:rsidRPr="0094262A">
              <w:tab/>
            </w:r>
          </w:p>
          <w:p w14:paraId="3BBF9127" w14:textId="7FF2E18E" w:rsidR="00DE2AD3" w:rsidRPr="0094262A" w:rsidRDefault="00DE2AD3" w:rsidP="009A4767">
            <w:pPr>
              <w:tabs>
                <w:tab w:val="right" w:leader="dot" w:pos="4531"/>
              </w:tabs>
              <w:spacing w:before="60" w:after="60" w:line="240" w:lineRule="auto"/>
              <w:rPr>
                <w:bCs/>
              </w:rPr>
            </w:pPr>
            <w:r w:rsidRPr="0094262A">
              <w:rPr>
                <w:bCs/>
              </w:rPr>
              <w:t xml:space="preserve">Signature of </w:t>
            </w:r>
            <w:r w:rsidR="001112A7">
              <w:rPr>
                <w:bCs/>
              </w:rPr>
              <w:t>Supplier</w:t>
            </w:r>
          </w:p>
          <w:p w14:paraId="3F304B14" w14:textId="77777777" w:rsidR="00DE2AD3" w:rsidRPr="0094262A" w:rsidRDefault="00DE2AD3" w:rsidP="009A4767">
            <w:pPr>
              <w:tabs>
                <w:tab w:val="right" w:leader="dot" w:pos="4531"/>
              </w:tabs>
              <w:spacing w:before="60" w:after="60" w:line="240" w:lineRule="auto"/>
              <w:rPr>
                <w:bCs/>
              </w:rPr>
            </w:pPr>
          </w:p>
          <w:p w14:paraId="3ABD03CD" w14:textId="77777777" w:rsidR="00DE2AD3" w:rsidRPr="0094262A" w:rsidRDefault="00DE2AD3" w:rsidP="009A4767">
            <w:pPr>
              <w:tabs>
                <w:tab w:val="right" w:leader="dot" w:pos="4531"/>
              </w:tabs>
              <w:spacing w:before="60" w:after="60" w:line="240" w:lineRule="auto"/>
            </w:pPr>
            <w:r w:rsidRPr="0094262A">
              <w:tab/>
            </w:r>
          </w:p>
          <w:p w14:paraId="00479888" w14:textId="77777777" w:rsidR="00DE2AD3" w:rsidRPr="0094262A" w:rsidRDefault="00DE2AD3" w:rsidP="009A4767">
            <w:pPr>
              <w:spacing w:before="60" w:after="60" w:line="240" w:lineRule="auto"/>
              <w:rPr>
                <w:bCs/>
              </w:rPr>
            </w:pPr>
            <w:r w:rsidRPr="0094262A">
              <w:rPr>
                <w:bCs/>
              </w:rPr>
              <w:t>Signature of witness</w:t>
            </w:r>
          </w:p>
        </w:tc>
      </w:tr>
    </w:tbl>
    <w:p w14:paraId="5E7EB371" w14:textId="77777777" w:rsidR="00C14389" w:rsidRPr="0094262A" w:rsidRDefault="00C14389" w:rsidP="00DE2AD3">
      <w:pPr>
        <w:rPr>
          <w:b/>
          <w:bCs/>
          <w:lang w:val="en-GB"/>
        </w:rPr>
      </w:pPr>
    </w:p>
    <w:p w14:paraId="3E03EB21" w14:textId="06386E9C" w:rsidR="00DE2AD3" w:rsidRPr="0094262A" w:rsidRDefault="00DE2AD3" w:rsidP="00DE2AD3">
      <w:pPr>
        <w:rPr>
          <w:b/>
          <w:bCs/>
          <w:lang w:val="en-GB"/>
        </w:rPr>
      </w:pPr>
      <w:r w:rsidRPr="0094262A">
        <w:rPr>
          <w:b/>
          <w:bCs/>
          <w:lang w:val="en-GB"/>
        </w:rPr>
        <w:t xml:space="preserve">Note to the </w:t>
      </w:r>
      <w:r w:rsidR="0070429F">
        <w:rPr>
          <w:b/>
          <w:bCs/>
        </w:rPr>
        <w:t>Supplier</w:t>
      </w:r>
    </w:p>
    <w:p w14:paraId="37602D87" w14:textId="0356AFEA" w:rsidR="00DE2AD3" w:rsidRPr="0094262A" w:rsidRDefault="00DE2AD3" w:rsidP="0070429F">
      <w:pPr>
        <w:ind w:left="567" w:hanging="567"/>
      </w:pPr>
      <w:r w:rsidRPr="0094262A">
        <w:t>(*)</w:t>
      </w:r>
      <w:r w:rsidRPr="0094262A">
        <w:tab/>
        <w:t xml:space="preserve">If </w:t>
      </w:r>
      <w:r w:rsidR="001112A7">
        <w:t>the Supplier</w:t>
      </w:r>
      <w:r w:rsidR="00A37BEA" w:rsidRPr="0094262A">
        <w:t xml:space="preserve"> </w:t>
      </w:r>
      <w:r w:rsidRPr="0094262A">
        <w:t>is an individual or partnership, then the above execution clause will be applicable.</w:t>
      </w:r>
    </w:p>
    <w:p w14:paraId="7FBF5407" w14:textId="0BED8F7F" w:rsidR="00DE2AD3" w:rsidRPr="0094262A" w:rsidRDefault="00DE2AD3" w:rsidP="0070429F">
      <w:pPr>
        <w:ind w:left="567" w:hanging="567"/>
        <w:rPr>
          <w:lang w:val="en-GB"/>
        </w:rPr>
      </w:pPr>
      <w:r w:rsidRPr="0094262A">
        <w:t>(+)</w:t>
      </w:r>
      <w:r w:rsidRPr="0094262A">
        <w:tab/>
        <w:t xml:space="preserve">If the </w:t>
      </w:r>
      <w:r w:rsidR="001112A7">
        <w:t>Supplier</w:t>
      </w:r>
      <w:r w:rsidR="00A37BEA" w:rsidRPr="0094262A">
        <w:t xml:space="preserve"> </w:t>
      </w:r>
      <w:r w:rsidRPr="0094262A">
        <w:t>is a partnership, then all partners associated with the partnership must execute the above clause, unless authorisation has been given to an attorney.</w:t>
      </w:r>
    </w:p>
    <w:p w14:paraId="49C48332" w14:textId="5C3BCFF5" w:rsidR="00C90AA4" w:rsidRDefault="00C90AA4" w:rsidP="00DE2AD3">
      <w:pPr>
        <w:rPr>
          <w:rFonts w:eastAsiaTheme="minorEastAsia"/>
          <w:kern w:val="2"/>
          <w:szCs w:val="30"/>
          <w:lang w:eastAsia="zh-CN" w:bidi="th-TH"/>
          <w14:ligatures w14:val="standardContextual"/>
        </w:rPr>
      </w:pPr>
      <w:r w:rsidRPr="00C90AA4">
        <w:rPr>
          <w:rFonts w:eastAsiaTheme="minorEastAsia"/>
          <w:kern w:val="2"/>
          <w:szCs w:val="30"/>
          <w:lang w:eastAsia="zh-CN" w:bidi="th-TH"/>
          <w14:ligatures w14:val="standardContextual"/>
        </w:rPr>
        <w:t xml:space="preserve">Where an attorney executes the Offer on behalf of </w:t>
      </w:r>
      <w:r w:rsidR="0070429F">
        <w:rPr>
          <w:rFonts w:eastAsiaTheme="minorEastAsia"/>
          <w:kern w:val="2"/>
          <w:szCs w:val="30"/>
          <w:lang w:eastAsia="zh-CN" w:bidi="th-TH"/>
          <w14:ligatures w14:val="standardContextual"/>
        </w:rPr>
        <w:t>the Supplier</w:t>
      </w:r>
      <w:r w:rsidRPr="00C90AA4">
        <w:rPr>
          <w:rFonts w:eastAsiaTheme="minorEastAsia"/>
          <w:kern w:val="2"/>
          <w:szCs w:val="30"/>
          <w:lang w:eastAsia="zh-CN" w:bidi="th-TH"/>
          <w14:ligatures w14:val="standardContextual"/>
        </w:rPr>
        <w:t xml:space="preserve">, the form of execution must indicate the source of this authority, and a certified copy provided to Queensland Health.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E2AD3" w:rsidRPr="00E54309" w14:paraId="1A33BAEF" w14:textId="77777777" w:rsidTr="002041ED">
        <w:trPr>
          <w:trHeight w:val="2427"/>
        </w:trPr>
        <w:tc>
          <w:tcPr>
            <w:tcW w:w="5000" w:type="pct"/>
            <w:tcBorders>
              <w:top w:val="single" w:sz="4" w:space="0" w:color="auto"/>
              <w:left w:val="single" w:sz="4" w:space="0" w:color="auto"/>
              <w:bottom w:val="single" w:sz="4" w:space="0" w:color="auto"/>
              <w:right w:val="single" w:sz="4" w:space="0" w:color="auto"/>
            </w:tcBorders>
          </w:tcPr>
          <w:p w14:paraId="3FFAF91E" w14:textId="7CF54D0D" w:rsidR="00DE2AD3" w:rsidRPr="00E54309" w:rsidRDefault="00DE2AD3" w:rsidP="00DE2AD3">
            <w:pPr>
              <w:rPr>
                <w:bCs/>
                <w:iCs/>
                <w:sz w:val="18"/>
                <w:szCs w:val="18"/>
                <w:lang w:val="en-GB"/>
              </w:rPr>
            </w:pPr>
            <w:r w:rsidRPr="0068008D">
              <w:rPr>
                <w:b/>
                <w:sz w:val="18"/>
                <w:szCs w:val="18"/>
                <w:lang w:val="en-GB"/>
              </w:rPr>
              <w:t>Collection notice:</w:t>
            </w:r>
            <w:r w:rsidRPr="0068008D">
              <w:rPr>
                <w:sz w:val="18"/>
                <w:szCs w:val="18"/>
                <w:lang w:val="en-GB"/>
              </w:rPr>
              <w:t xml:space="preserve"> </w:t>
            </w:r>
            <w:bookmarkStart w:id="30" w:name="_Hlk215040876"/>
            <w:r w:rsidRPr="0068008D">
              <w:rPr>
                <w:sz w:val="18"/>
                <w:szCs w:val="18"/>
                <w:lang w:val="en-GB"/>
              </w:rPr>
              <w:t xml:space="preserve">Queensland Health (department) is collecting your information for the purpose of evaluation, and compliance with the Queensland Government Procurement Assurance Model and any subsequent contract that may arise including contract disclosure. The information may be used in accordance with the provisions of the invitation documents. Personal information collected by the department is handled in accordance with the </w:t>
            </w:r>
            <w:r w:rsidRPr="0068008D">
              <w:rPr>
                <w:i/>
                <w:iCs/>
                <w:sz w:val="18"/>
                <w:szCs w:val="18"/>
                <w:lang w:val="en-GB"/>
              </w:rPr>
              <w:t>Information Privacy Act 2009</w:t>
            </w:r>
            <w:r w:rsidRPr="0068008D">
              <w:rPr>
                <w:sz w:val="18"/>
                <w:szCs w:val="18"/>
                <w:lang w:val="en-GB"/>
              </w:rPr>
              <w:t xml:space="preserve">. Your personal information may be disclosed to the Evaluation Panel and their advisors but will not be disclosed to other third parties without consent, unless the disclosure is authorised or required by or under law. If personal information is not provided, the department will be unable to review your submission. For any questions regarding this collection notice, please contact Health Infrastructure Queensland via email </w:t>
            </w:r>
            <w:hyperlink r:id="rId20" w:history="1">
              <w:r w:rsidRPr="00E54309">
                <w:rPr>
                  <w:rStyle w:val="Hyperlink"/>
                  <w:sz w:val="18"/>
                  <w:szCs w:val="18"/>
                  <w:lang w:val="en-GB"/>
                </w:rPr>
                <w:t>HIQprocurement@health.qld.gov.au</w:t>
              </w:r>
            </w:hyperlink>
            <w:r w:rsidRPr="0068008D">
              <w:rPr>
                <w:sz w:val="18"/>
                <w:szCs w:val="18"/>
                <w:lang w:val="en-GB"/>
              </w:rPr>
              <w:t xml:space="preserve">. For information about how the department protects your personal information, or how to make a complaint about a breach of the privacy principles and learn how we deal with such a complaint, please refer to the department’s Privacy Policy at </w:t>
            </w:r>
            <w:hyperlink r:id="rId21" w:history="1">
              <w:r w:rsidRPr="00E54309">
                <w:rPr>
                  <w:rStyle w:val="Hyperlink"/>
                  <w:sz w:val="18"/>
                  <w:szCs w:val="18"/>
                  <w:lang w:val="en-GB"/>
                </w:rPr>
                <w:t>Queensland Health Privacy Policy | Queensland Health</w:t>
              </w:r>
            </w:hyperlink>
            <w:r w:rsidRPr="0068008D">
              <w:rPr>
                <w:sz w:val="18"/>
                <w:szCs w:val="18"/>
                <w:lang w:val="en-GB"/>
              </w:rPr>
              <w:t>.</w:t>
            </w:r>
            <w:bookmarkEnd w:id="30"/>
          </w:p>
        </w:tc>
      </w:tr>
    </w:tbl>
    <w:p w14:paraId="4D971DCB" w14:textId="77777777" w:rsidR="00DE2AD3" w:rsidRPr="0068008D" w:rsidRDefault="00DE2AD3" w:rsidP="00DE2AD3"/>
    <w:sectPr w:rsidR="00DE2AD3" w:rsidRPr="0068008D" w:rsidSect="00DE2AD3">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38F06" w14:textId="77777777" w:rsidR="00EF14CB" w:rsidRDefault="00EF14CB" w:rsidP="005C306E">
      <w:pPr>
        <w:spacing w:after="0" w:line="240" w:lineRule="auto"/>
      </w:pPr>
      <w:r>
        <w:separator/>
      </w:r>
    </w:p>
  </w:endnote>
  <w:endnote w:type="continuationSeparator" w:id="0">
    <w:p w14:paraId="2DF98086" w14:textId="77777777" w:rsidR="00EF14CB" w:rsidRDefault="00EF14CB"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dy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Fira Sans">
    <w:panose1 w:val="00000000000000000000"/>
    <w:charset w:val="00"/>
    <w:family w:val="swiss"/>
    <w:notTrueType/>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12F6" w14:textId="214C9B5A" w:rsidR="00A4734B" w:rsidRDefault="00000000" w:rsidP="00A4734B">
    <w:pPr>
      <w:pStyle w:val="Footer"/>
      <w:rPr>
        <w:noProof/>
      </w:rPr>
    </w:pPr>
    <w:sdt>
      <w:sdtPr>
        <w:alias w:val="Title"/>
        <w:tag w:val=""/>
        <w:id w:val="-1289819042"/>
        <w:placeholder>
          <w:docPart w:val="3CA32BDDCF56489DBF6E9794F85F194E"/>
        </w:placeholder>
        <w:dataBinding w:prefixMappings="xmlns:ns0='http://purl.org/dc/elements/1.1/' xmlns:ns1='http://schemas.openxmlformats.org/package/2006/metadata/core-properties' " w:xpath="/ns1:coreProperties[1]/ns0:title[1]" w:storeItemID="{6C3C8BC8-F283-45AE-878A-BAB7291924A1}"/>
        <w:text/>
      </w:sdtPr>
      <w:sdtContent>
        <w:r w:rsidR="00A4734B">
          <w:t>Response forms</w:t>
        </w:r>
      </w:sdtContent>
    </w:sdt>
    <w:r w:rsidR="00A4734B">
      <w:t xml:space="preserve"> - </w:t>
    </w:r>
    <w:sdt>
      <w:sdtPr>
        <w:alias w:val="Subject"/>
        <w:tag w:val=""/>
        <w:id w:val="853462124"/>
        <w:placeholder>
          <w:docPart w:val="2DD0AA953616452FA669F28BE01EA17D"/>
        </w:placeholder>
        <w:dataBinding w:prefixMappings="xmlns:ns0='http://purl.org/dc/elements/1.1/' xmlns:ns1='http://schemas.openxmlformats.org/package/2006/metadata/core-properties' " w:xpath="/ns1:coreProperties[1]/ns0:subject[1]" w:storeItemID="{6C3C8BC8-F283-45AE-878A-BAB7291924A1}"/>
        <w:text/>
      </w:sdtPr>
      <w:sdtContent>
        <w:r w:rsidR="00F62A40">
          <w:t>Registration of Interest No.: HIQ1646</w:t>
        </w:r>
      </w:sdtContent>
    </w:sdt>
    <w:r w:rsidR="00A4734B">
      <w:ptab w:relativeTo="margin" w:alignment="right" w:leader="none"/>
    </w:r>
    <w:r w:rsidR="00A4734B">
      <w:t xml:space="preserve">Page </w:t>
    </w:r>
    <w:r w:rsidR="00A4734B">
      <w:fldChar w:fldCharType="begin"/>
    </w:r>
    <w:r w:rsidR="00A4734B">
      <w:instrText xml:space="preserve"> PAGE  \* Arabic  \* MERGEFORMAT </w:instrText>
    </w:r>
    <w:r w:rsidR="00A4734B">
      <w:fldChar w:fldCharType="separate"/>
    </w:r>
    <w:r w:rsidR="00A4734B">
      <w:t>9</w:t>
    </w:r>
    <w:r w:rsidR="00A4734B">
      <w:fldChar w:fldCharType="end"/>
    </w:r>
    <w:r w:rsidR="00A4734B">
      <w:t xml:space="preserve"> of </w:t>
    </w:r>
    <w:fldSimple w:instr="NUMPAGES  \* Arabic  \* MERGEFORMAT">
      <w:r w:rsidR="00A4734B">
        <w:t>23</w:t>
      </w:r>
    </w:fldSimple>
  </w:p>
  <w:p w14:paraId="523794F3" w14:textId="3C635D7D" w:rsidR="00A4734B" w:rsidRDefault="00A4734B" w:rsidP="00A4734B">
    <w:pPr>
      <w:pStyle w:val="Footer"/>
      <w:spacing w:before="0"/>
    </w:pPr>
    <w:r>
      <w:rPr>
        <w:noProof/>
      </w:rPr>
      <w:t xml:space="preserve">Version </w:t>
    </w:r>
    <w:r w:rsidR="008E1F55">
      <w:rPr>
        <w:noProof/>
      </w:rPr>
      <w:t>1</w:t>
    </w:r>
    <w:r>
      <w:rPr>
        <w:noProof/>
      </w:rPr>
      <w:t>.</w:t>
    </w:r>
    <w:r w:rsidR="008E1F55">
      <w:rPr>
        <w:noProof/>
      </w:rPr>
      <w:t>0</w:t>
    </w:r>
    <w:r>
      <w:rPr>
        <w:noProof/>
      </w:rPr>
      <w:t xml:space="preserve"> | Version effective: </w:t>
    </w:r>
    <w:r w:rsidR="008E1F55">
      <w:rPr>
        <w:noProof/>
      </w:rPr>
      <w:t>xx</w:t>
    </w:r>
    <w:r>
      <w:rPr>
        <w:noProof/>
      </w:rPr>
      <w:t>/</w:t>
    </w:r>
    <w:r w:rsidR="008E1F55">
      <w:rPr>
        <w:noProof/>
      </w:rPr>
      <w:t>xx</w:t>
    </w:r>
    <w:r>
      <w:rPr>
        <w:noProof/>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50FF" w14:textId="3208ED1A" w:rsidR="001A222A" w:rsidRDefault="00000000" w:rsidP="0021733F">
    <w:pPr>
      <w:pStyle w:val="Footer"/>
      <w:rPr>
        <w:noProof/>
      </w:rPr>
    </w:pPr>
    <w:sdt>
      <w:sdtPr>
        <w:alias w:val="Title"/>
        <w:tag w:val=""/>
        <w:id w:val="1131828788"/>
        <w:placeholder>
          <w:docPart w:val="27F541C281E4433A9E9832DCCFB84B62"/>
        </w:placeholder>
        <w:dataBinding w:prefixMappings="xmlns:ns0='http://purl.org/dc/elements/1.1/' xmlns:ns1='http://schemas.openxmlformats.org/package/2006/metadata/core-properties' " w:xpath="/ns1:coreProperties[1]/ns0:title[1]" w:storeItemID="{6C3C8BC8-F283-45AE-878A-BAB7291924A1}"/>
        <w:text/>
      </w:sdtPr>
      <w:sdtContent>
        <w:r w:rsidR="00356DB4">
          <w:t>Response forms</w:t>
        </w:r>
      </w:sdtContent>
    </w:sdt>
    <w:r w:rsidR="001A222A">
      <w:t xml:space="preserve"> - </w:t>
    </w:r>
    <w:sdt>
      <w:sdtPr>
        <w:alias w:val="Subject"/>
        <w:tag w:val=""/>
        <w:id w:val="1310217527"/>
        <w:placeholder>
          <w:docPart w:val="9CCCFC6489B7495FA528366ABCF35036"/>
        </w:placeholder>
        <w:dataBinding w:prefixMappings="xmlns:ns0='http://purl.org/dc/elements/1.1/' xmlns:ns1='http://schemas.openxmlformats.org/package/2006/metadata/core-properties' " w:xpath="/ns1:coreProperties[1]/ns0:subject[1]" w:storeItemID="{6C3C8BC8-F283-45AE-878A-BAB7291924A1}"/>
        <w:text/>
      </w:sdtPr>
      <w:sdtContent>
        <w:r w:rsidR="00F62A40">
          <w:t>Registration of Interest No.: HIQ1646</w:t>
        </w:r>
      </w:sdtContent>
    </w:sdt>
    <w:r w:rsidR="001A222A">
      <w:ptab w:relativeTo="margin" w:alignment="right" w:leader="none"/>
    </w:r>
    <w:r w:rsidR="001A222A">
      <w:t xml:space="preserve">Page </w:t>
    </w:r>
    <w:r w:rsidR="001A222A">
      <w:fldChar w:fldCharType="begin"/>
    </w:r>
    <w:r w:rsidR="001A222A">
      <w:instrText xml:space="preserve"> PAGE  \* Arabic  \* MERGEFORMAT </w:instrText>
    </w:r>
    <w:r w:rsidR="001A222A">
      <w:fldChar w:fldCharType="separate"/>
    </w:r>
    <w:r w:rsidR="001A222A">
      <w:rPr>
        <w:noProof/>
      </w:rPr>
      <w:t>2</w:t>
    </w:r>
    <w:r w:rsidR="001A222A">
      <w:fldChar w:fldCharType="end"/>
    </w:r>
    <w:r w:rsidR="001A222A">
      <w:t xml:space="preserve"> of </w:t>
    </w:r>
    <w:fldSimple w:instr="NUMPAGES  \* Arabic  \* MERGEFORMAT">
      <w:r w:rsidR="001A222A">
        <w:rPr>
          <w:noProof/>
        </w:rPr>
        <w:t>8</w:t>
      </w:r>
    </w:fldSimple>
  </w:p>
  <w:p w14:paraId="34330E92" w14:textId="38D0E9DB" w:rsidR="00AE7DD2" w:rsidRPr="0021733F" w:rsidRDefault="00AE7DD2" w:rsidP="00AE7DD2">
    <w:pPr>
      <w:pStyle w:val="Footer"/>
      <w:spacing w:before="0"/>
    </w:pPr>
    <w:r>
      <w:rPr>
        <w:noProof/>
      </w:rPr>
      <w:t xml:space="preserve">Version </w:t>
    </w:r>
    <w:r w:rsidR="00C24D0C">
      <w:rPr>
        <w:noProof/>
      </w:rPr>
      <w:t>0</w:t>
    </w:r>
    <w:r w:rsidR="009830CD">
      <w:rPr>
        <w:noProof/>
      </w:rPr>
      <w:t>.</w:t>
    </w:r>
    <w:r w:rsidR="00C24D0C">
      <w:rPr>
        <w:noProof/>
      </w:rPr>
      <w:t>1</w:t>
    </w:r>
    <w:r>
      <w:rPr>
        <w:noProof/>
      </w:rPr>
      <w:t xml:space="preserve"> | Version effective: </w:t>
    </w:r>
    <w:r w:rsidR="00C24D0C">
      <w:rPr>
        <w:noProof/>
      </w:rPr>
      <w:t>02</w:t>
    </w:r>
    <w:r>
      <w:rPr>
        <w:noProof/>
      </w:rPr>
      <w:t>/</w:t>
    </w:r>
    <w:r w:rsidR="00C24D0C">
      <w:rPr>
        <w:noProof/>
      </w:rPr>
      <w:t>10</w:t>
    </w:r>
    <w:r>
      <w:rPr>
        <w:noProof/>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BEC4" w14:textId="3B243D5D" w:rsidR="00580E31" w:rsidRPr="00814756" w:rsidRDefault="00000000" w:rsidP="00814756">
    <w:pPr>
      <w:pStyle w:val="Header"/>
      <w:tabs>
        <w:tab w:val="clear" w:pos="4513"/>
        <w:tab w:val="clear" w:pos="9026"/>
      </w:tabs>
      <w:rPr>
        <w:sz w:val="18"/>
        <w:szCs w:val="18"/>
      </w:rPr>
    </w:pPr>
    <w:sdt>
      <w:sdtPr>
        <w:rPr>
          <w:rFonts w:cs="Arial"/>
          <w:bCs/>
          <w:color w:val="FFFFFF" w:themeColor="background1"/>
          <w:sz w:val="18"/>
          <w:szCs w:val="18"/>
        </w:rPr>
        <w:alias w:val="Title"/>
        <w:tag w:val=""/>
        <w:id w:val="444192802"/>
        <w:dataBinding w:prefixMappings="xmlns:ns0='http://purl.org/dc/elements/1.1/' xmlns:ns1='http://schemas.openxmlformats.org/package/2006/metadata/core-properties' " w:xpath="/ns1:coreProperties[1]/ns0:title[1]" w:storeItemID="{6C3C8BC8-F283-45AE-878A-BAB7291924A1}"/>
        <w:text/>
      </w:sdtPr>
      <w:sdtContent>
        <w:r w:rsidR="00580E31">
          <w:rPr>
            <w:rFonts w:cs="Arial"/>
            <w:bCs/>
            <w:color w:val="FFFFFF" w:themeColor="background1"/>
            <w:sz w:val="18"/>
            <w:szCs w:val="18"/>
          </w:rPr>
          <w:t>Response forms</w:t>
        </w:r>
      </w:sdtContent>
    </w:sdt>
    <w:r w:rsidR="00580E31" w:rsidRPr="00AD393A">
      <w:rPr>
        <w:color w:val="FFFFFF" w:themeColor="background1"/>
      </w:rPr>
      <w:t xml:space="preserve"> - </w:t>
    </w:r>
    <w:sdt>
      <w:sdtPr>
        <w:rPr>
          <w:color w:val="FFFFFF" w:themeColor="background1"/>
          <w:sz w:val="18"/>
          <w:szCs w:val="18"/>
        </w:rPr>
        <w:alias w:val="Subject"/>
        <w:tag w:val=""/>
        <w:id w:val="-121155983"/>
        <w:dataBinding w:prefixMappings="xmlns:ns0='http://purl.org/dc/elements/1.1/' xmlns:ns1='http://schemas.openxmlformats.org/package/2006/metadata/core-properties' " w:xpath="/ns1:coreProperties[1]/ns0:subject[1]" w:storeItemID="{6C3C8BC8-F283-45AE-878A-BAB7291924A1}"/>
        <w:text/>
      </w:sdtPr>
      <w:sdtContent>
        <w:r w:rsidR="00580E31">
          <w:rPr>
            <w:color w:val="FFFFFF" w:themeColor="background1"/>
            <w:sz w:val="18"/>
            <w:szCs w:val="18"/>
          </w:rPr>
          <w:t>Registration of Interest No.: HIQ1646</w:t>
        </w:r>
      </w:sdtContent>
    </w:sdt>
    <w:r w:rsidR="00580E31" w:rsidRPr="00930E6B">
      <w:rPr>
        <w:sz w:val="18"/>
        <w:szCs w:val="18"/>
      </w:rPr>
      <w:ptab w:relativeTo="margin" w:alignment="right" w:leader="none"/>
    </w:r>
    <w:sdt>
      <w:sdtPr>
        <w:rPr>
          <w:sz w:val="18"/>
          <w:szCs w:val="18"/>
        </w:rPr>
        <w:id w:val="-1966568980"/>
        <w:docPartObj>
          <w:docPartGallery w:val="Page Numbers (Top of Page)"/>
          <w:docPartUnique/>
        </w:docPartObj>
      </w:sdtPr>
      <w:sdtContent>
        <w:r w:rsidR="00580E31" w:rsidRPr="00930E6B">
          <w:rPr>
            <w:sz w:val="18"/>
            <w:szCs w:val="18"/>
          </w:rPr>
          <w:t xml:space="preserve">Page </w:t>
        </w:r>
        <w:r w:rsidR="00580E31" w:rsidRPr="00930E6B">
          <w:rPr>
            <w:sz w:val="18"/>
            <w:szCs w:val="18"/>
          </w:rPr>
          <w:fldChar w:fldCharType="begin"/>
        </w:r>
        <w:r w:rsidR="00580E31" w:rsidRPr="00930E6B">
          <w:rPr>
            <w:sz w:val="18"/>
            <w:szCs w:val="18"/>
          </w:rPr>
          <w:instrText xml:space="preserve"> PAGE </w:instrText>
        </w:r>
        <w:r w:rsidR="00580E31" w:rsidRPr="00930E6B">
          <w:rPr>
            <w:sz w:val="18"/>
            <w:szCs w:val="18"/>
          </w:rPr>
          <w:fldChar w:fldCharType="separate"/>
        </w:r>
        <w:r w:rsidR="00580E31">
          <w:rPr>
            <w:sz w:val="18"/>
            <w:szCs w:val="18"/>
          </w:rPr>
          <w:t>2</w:t>
        </w:r>
        <w:r w:rsidR="00580E31" w:rsidRPr="00930E6B">
          <w:rPr>
            <w:sz w:val="18"/>
            <w:szCs w:val="18"/>
          </w:rPr>
          <w:fldChar w:fldCharType="end"/>
        </w:r>
        <w:r w:rsidR="00580E31" w:rsidRPr="00930E6B">
          <w:rPr>
            <w:sz w:val="18"/>
            <w:szCs w:val="18"/>
          </w:rPr>
          <w:t xml:space="preserve"> of </w:t>
        </w:r>
        <w:r w:rsidR="00580E31" w:rsidRPr="00930E6B">
          <w:rPr>
            <w:sz w:val="18"/>
            <w:szCs w:val="18"/>
          </w:rPr>
          <w:fldChar w:fldCharType="begin"/>
        </w:r>
        <w:r w:rsidR="00580E31" w:rsidRPr="00930E6B">
          <w:rPr>
            <w:sz w:val="18"/>
            <w:szCs w:val="18"/>
          </w:rPr>
          <w:instrText xml:space="preserve"> NUMPAGES  </w:instrText>
        </w:r>
        <w:r w:rsidR="00580E31" w:rsidRPr="00930E6B">
          <w:rPr>
            <w:sz w:val="18"/>
            <w:szCs w:val="18"/>
          </w:rPr>
          <w:fldChar w:fldCharType="separate"/>
        </w:r>
        <w:r w:rsidR="00580E31">
          <w:rPr>
            <w:sz w:val="18"/>
            <w:szCs w:val="18"/>
          </w:rPr>
          <w:t>3</w:t>
        </w:r>
        <w:r w:rsidR="00580E31" w:rsidRPr="00930E6B">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40903" w14:textId="77777777" w:rsidR="00EF14CB" w:rsidRDefault="00EF14CB" w:rsidP="005C306E">
      <w:pPr>
        <w:spacing w:after="0" w:line="240" w:lineRule="auto"/>
      </w:pPr>
      <w:r>
        <w:separator/>
      </w:r>
    </w:p>
  </w:footnote>
  <w:footnote w:type="continuationSeparator" w:id="0">
    <w:p w14:paraId="7DE0F75B" w14:textId="77777777" w:rsidR="00EF14CB" w:rsidRDefault="00EF14CB"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FA0BF" w14:textId="1CA83000" w:rsidR="00A2201F" w:rsidRPr="001A222A" w:rsidRDefault="001A222A" w:rsidP="001A222A">
    <w:pPr>
      <w:pStyle w:val="Header"/>
      <w:rPr>
        <w:rFonts w:cstheme="minorHAnsi"/>
      </w:rPr>
    </w:pPr>
    <w:r w:rsidRPr="001A222A">
      <w:rPr>
        <w:rFonts w:cstheme="minorHAnsi"/>
        <w:noProof/>
      </w:rPr>
      <w:drawing>
        <wp:anchor distT="0" distB="0" distL="114300" distR="114300" simplePos="0" relativeHeight="251658241" behindDoc="1" locked="0" layoutInCell="1" allowOverlap="1" wp14:anchorId="0D558C12" wp14:editId="25EB3C8C">
          <wp:simplePos x="0" y="0"/>
          <wp:positionH relativeFrom="page">
            <wp:posOffset>0</wp:posOffset>
          </wp:positionH>
          <wp:positionV relativeFrom="page">
            <wp:posOffset>0</wp:posOffset>
          </wp:positionV>
          <wp:extent cx="7559675" cy="795020"/>
          <wp:effectExtent l="0" t="0" r="3175" b="5080"/>
          <wp:wrapNone/>
          <wp:docPr id="1909319866"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59675" cy="795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222A">
      <w:rPr>
        <w:rFonts w:cstheme="minorHAnsi"/>
        <w:noProof/>
      </w:rPr>
      <w:drawing>
        <wp:anchor distT="0" distB="0" distL="114300" distR="114300" simplePos="0" relativeHeight="251658242" behindDoc="0" locked="0" layoutInCell="1" allowOverlap="1" wp14:anchorId="4C7E8E91" wp14:editId="2E3023FF">
          <wp:simplePos x="0" y="0"/>
          <wp:positionH relativeFrom="margin">
            <wp:align>right</wp:align>
          </wp:positionH>
          <wp:positionV relativeFrom="page">
            <wp:posOffset>9595485</wp:posOffset>
          </wp:positionV>
          <wp:extent cx="3222000" cy="558000"/>
          <wp:effectExtent l="0" t="0" r="0" b="0"/>
          <wp:wrapNone/>
          <wp:docPr id="137023759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3">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6785" w14:textId="0CD15B16" w:rsidR="001A222A" w:rsidRPr="00ED7CF8" w:rsidRDefault="001A222A" w:rsidP="00ED7CF8">
    <w:pPr>
      <w:pStyle w:val="Header"/>
    </w:pPr>
    <w:r>
      <w:rPr>
        <w:noProof/>
      </w:rPr>
      <w:drawing>
        <wp:anchor distT="0" distB="71755" distL="114300" distR="114300" simplePos="0" relativeHeight="251658240" behindDoc="0" locked="0" layoutInCell="1" allowOverlap="1" wp14:anchorId="07E1C6E1" wp14:editId="7B976606">
          <wp:simplePos x="0" y="0"/>
          <wp:positionH relativeFrom="page">
            <wp:align>left</wp:align>
          </wp:positionH>
          <wp:positionV relativeFrom="page">
            <wp:align>top</wp:align>
          </wp:positionV>
          <wp:extent cx="10692000" cy="432000"/>
          <wp:effectExtent l="0" t="0" r="0" b="6350"/>
          <wp:wrapTopAndBottom/>
          <wp:docPr id="159182494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1486628"/>
    <w:lvl w:ilvl="0">
      <w:start w:val="1"/>
      <w:numFmt w:val="decimal"/>
      <w:pStyle w:val="TextBoxBullets"/>
      <w:lvlText w:val="%1."/>
      <w:lvlJc w:val="left"/>
      <w:pPr>
        <w:tabs>
          <w:tab w:val="num" w:pos="926"/>
        </w:tabs>
        <w:ind w:left="926" w:hanging="360"/>
      </w:p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4DE72BC"/>
    <w:multiLevelType w:val="multilevel"/>
    <w:tmpl w:val="6786F046"/>
    <w:styleLink w:val="CurrentList8"/>
    <w:lvl w:ilvl="0">
      <w:start w:val="1"/>
      <w:numFmt w:val="decimal"/>
      <w:suff w:val="space"/>
      <w:lvlText w:val="%1"/>
      <w:lvlJc w:val="left"/>
      <w:pPr>
        <w:ind w:left="431"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3" w15:restartNumberingAfterBreak="0">
    <w:nsid w:val="06C44798"/>
    <w:multiLevelType w:val="multilevel"/>
    <w:tmpl w:val="8DE8785A"/>
    <w:numStyleLink w:val="BulletList"/>
  </w:abstractNum>
  <w:abstractNum w:abstractNumId="4"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C733A13"/>
    <w:multiLevelType w:val="hybridMultilevel"/>
    <w:tmpl w:val="7826EC3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3115BD"/>
    <w:multiLevelType w:val="multilevel"/>
    <w:tmpl w:val="5BFC5FFA"/>
    <w:lvl w:ilvl="0">
      <w:start w:val="1"/>
      <w:numFmt w:val="decimal"/>
      <w:pStyle w:val="NumberedList2Colum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675621"/>
    <w:multiLevelType w:val="multilevel"/>
    <w:tmpl w:val="B12C8B32"/>
    <w:styleLink w:val="CurrentList7"/>
    <w:lvl w:ilvl="0">
      <w:start w:val="1"/>
      <w:numFmt w:val="decimal"/>
      <w:suff w:val="space"/>
      <w:lvlText w:val="%1"/>
      <w:lvlJc w:val="left"/>
      <w:pPr>
        <w:ind w:left="431" w:hanging="6"/>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8" w15:restartNumberingAfterBreak="0">
    <w:nsid w:val="12225CB2"/>
    <w:multiLevelType w:val="multilevel"/>
    <w:tmpl w:val="CECC1284"/>
    <w:styleLink w:val="CurrentList10"/>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9" w15:restartNumberingAfterBreak="0">
    <w:nsid w:val="16725341"/>
    <w:multiLevelType w:val="multilevel"/>
    <w:tmpl w:val="3FFAD72E"/>
    <w:lvl w:ilvl="0">
      <w:start w:val="1"/>
      <w:numFmt w:val="decimal"/>
      <w:lvlText w:val="%1."/>
      <w:lvlJc w:val="left"/>
      <w:pPr>
        <w:tabs>
          <w:tab w:val="num" w:pos="357"/>
        </w:tabs>
        <w:ind w:left="357" w:hanging="357"/>
      </w:pPr>
      <w:rPr>
        <w:rFonts w:hint="default"/>
      </w:rPr>
    </w:lvl>
    <w:lvl w:ilvl="1">
      <w:start w:val="1"/>
      <w:numFmt w:val="bullet"/>
      <w:lvlRestart w:val="0"/>
      <w:lvlText w:val="–"/>
      <w:lvlJc w:val="left"/>
      <w:pPr>
        <w:tabs>
          <w:tab w:val="num" w:pos="720"/>
        </w:tabs>
        <w:ind w:left="720" w:hanging="360"/>
      </w:pPr>
      <w:rPr>
        <w:rFonts w:ascii="Franklin Gothic Medium" w:hAnsi="Franklin Gothic Medium" w:hint="default"/>
      </w:rPr>
    </w:lvl>
    <w:lvl w:ilvl="2">
      <w:start w:val="1"/>
      <w:numFmt w:val="bullet"/>
      <w:lvlRestart w:val="0"/>
      <w:lvlText w:val=""/>
      <w:lvlJc w:val="left"/>
      <w:pPr>
        <w:tabs>
          <w:tab w:val="num" w:pos="1077"/>
        </w:tabs>
        <w:ind w:left="1080" w:hanging="360"/>
      </w:pPr>
      <w:rPr>
        <w:rFonts w:ascii="Symbol" w:hAnsi="Symbol" w:hint="default"/>
      </w:rPr>
    </w:lvl>
    <w:lvl w:ilvl="3">
      <w:start w:val="1"/>
      <w:numFmt w:val="bullet"/>
      <w:lvlRestart w:val="0"/>
      <w:lvlText w:val="–"/>
      <w:lvlJc w:val="left"/>
      <w:pPr>
        <w:tabs>
          <w:tab w:val="num" w:pos="1077"/>
        </w:tabs>
        <w:ind w:left="1440" w:hanging="360"/>
      </w:pPr>
      <w:rPr>
        <w:rFonts w:ascii="Franklin Gothic Medium" w:hAnsi="Franklin Gothic Medium" w:hint="default"/>
      </w:rPr>
    </w:lvl>
    <w:lvl w:ilvl="4">
      <w:start w:val="1"/>
      <w:numFmt w:val="bullet"/>
      <w:lvlRestart w:val="0"/>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17AF478B"/>
    <w:multiLevelType w:val="hybridMultilevel"/>
    <w:tmpl w:val="468A7D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2" w15:restartNumberingAfterBreak="0">
    <w:nsid w:val="1BD72ACA"/>
    <w:multiLevelType w:val="hybridMultilevel"/>
    <w:tmpl w:val="64966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DC847E7"/>
    <w:multiLevelType w:val="multilevel"/>
    <w:tmpl w:val="0C090025"/>
    <w:styleLink w:val="Style1"/>
    <w:lvl w:ilvl="0">
      <w:start w:val="3"/>
      <w:numFmt w:val="decimal"/>
      <w:lvlText w:val="%1"/>
      <w:lvlJc w:val="left"/>
      <w:pPr>
        <w:ind w:left="432" w:hanging="432"/>
      </w:pPr>
      <w:rPr>
        <w:rFonts w:hint="default"/>
        <w:w w:val="99"/>
        <w:sz w:val="40"/>
        <w:szCs w:val="22"/>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1EA901AE"/>
    <w:multiLevelType w:val="hybridMultilevel"/>
    <w:tmpl w:val="420E77D0"/>
    <w:lvl w:ilvl="0" w:tplc="FFFFFFFF">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1240F6C"/>
    <w:multiLevelType w:val="multilevel"/>
    <w:tmpl w:val="C2FE460C"/>
    <w:styleLink w:val="Bullets"/>
    <w:lvl w:ilvl="0">
      <w:start w:val="1"/>
      <w:numFmt w:val="bullet"/>
      <w:lvlText w:val=""/>
      <w:lvlJc w:val="left"/>
      <w:pPr>
        <w:ind w:left="360" w:hanging="360"/>
      </w:pPr>
      <w:rPr>
        <w:rFonts w:ascii="Symbol" w:hAnsi="Symbol" w:hint="default"/>
        <w:color w:val="005EB8"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7" w15:restartNumberingAfterBreak="0">
    <w:nsid w:val="24186249"/>
    <w:multiLevelType w:val="hybridMultilevel"/>
    <w:tmpl w:val="C3F647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4440238"/>
    <w:multiLevelType w:val="multilevel"/>
    <w:tmpl w:val="CECC1284"/>
    <w:styleLink w:val="CurrentList11"/>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9" w15:restartNumberingAfterBreak="0">
    <w:nsid w:val="27151358"/>
    <w:multiLevelType w:val="multilevel"/>
    <w:tmpl w:val="00AE520A"/>
    <w:styleLink w:val="Style5"/>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7F50E3F"/>
    <w:multiLevelType w:val="multilevel"/>
    <w:tmpl w:val="CECC1284"/>
    <w:styleLink w:val="CurrentList1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1" w15:restartNumberingAfterBreak="0">
    <w:nsid w:val="288B1DDF"/>
    <w:multiLevelType w:val="multilevel"/>
    <w:tmpl w:val="4FEA20FC"/>
    <w:numStyleLink w:val="SmallList"/>
  </w:abstractNum>
  <w:abstractNum w:abstractNumId="22" w15:restartNumberingAfterBreak="0">
    <w:nsid w:val="2A483ABD"/>
    <w:multiLevelType w:val="multilevel"/>
    <w:tmpl w:val="62A4921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FE059A0"/>
    <w:multiLevelType w:val="multilevel"/>
    <w:tmpl w:val="62B05A34"/>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3A628F0"/>
    <w:multiLevelType w:val="hybridMultilevel"/>
    <w:tmpl w:val="8D324A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6" w15:restartNumberingAfterBreak="0">
    <w:nsid w:val="3BD47A67"/>
    <w:multiLevelType w:val="multilevel"/>
    <w:tmpl w:val="C1626B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BE4537E"/>
    <w:multiLevelType w:val="hybridMultilevel"/>
    <w:tmpl w:val="BF604C16"/>
    <w:lvl w:ilvl="0" w:tplc="FFFFFFFF">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C5841B9"/>
    <w:multiLevelType w:val="multilevel"/>
    <w:tmpl w:val="53F0A6C8"/>
    <w:styleLink w:val="CurrentList1"/>
    <w:lvl w:ilvl="0">
      <w:start w:val="1"/>
      <w:numFmt w:val="bullet"/>
      <w:pStyle w:val="BulletedList"/>
      <w:lvlText w:val=""/>
      <w:lvlJc w:val="left"/>
      <w:pPr>
        <w:ind w:left="720" w:hanging="360"/>
      </w:pPr>
      <w:rPr>
        <w:rFonts w:ascii="Symbol" w:hAnsi="Symbol" w:hint="default"/>
        <w:color w:val="09549F"/>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3CC169C3"/>
    <w:multiLevelType w:val="multilevel"/>
    <w:tmpl w:val="948C6324"/>
    <w:styleLink w:val="CurrentList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3F571FD5"/>
    <w:multiLevelType w:val="multilevel"/>
    <w:tmpl w:val="B89A7432"/>
    <w:styleLink w:val="CurrentList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412D1735"/>
    <w:multiLevelType w:val="multilevel"/>
    <w:tmpl w:val="52FACC7A"/>
    <w:styleLink w:val="CurrentList9"/>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32" w15:restartNumberingAfterBreak="0">
    <w:nsid w:val="44CF75C9"/>
    <w:multiLevelType w:val="multilevel"/>
    <w:tmpl w:val="1FD0EB2C"/>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44F521D9"/>
    <w:multiLevelType w:val="hybridMultilevel"/>
    <w:tmpl w:val="5CE8BB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8BC1238"/>
    <w:multiLevelType w:val="hybridMultilevel"/>
    <w:tmpl w:val="204C8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C841BB8"/>
    <w:multiLevelType w:val="hybridMultilevel"/>
    <w:tmpl w:val="7826EC3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F704A2A"/>
    <w:multiLevelType w:val="multilevel"/>
    <w:tmpl w:val="B49C41C2"/>
    <w:numStyleLink w:val="TableBulletList"/>
  </w:abstractNum>
  <w:abstractNum w:abstractNumId="37" w15:restartNumberingAfterBreak="0">
    <w:nsid w:val="52EE3903"/>
    <w:multiLevelType w:val="multilevel"/>
    <w:tmpl w:val="53F0A6C8"/>
    <w:numStyleLink w:val="CurrentList1"/>
  </w:abstractNum>
  <w:abstractNum w:abstractNumId="38" w15:restartNumberingAfterBreak="0">
    <w:nsid w:val="52EF6231"/>
    <w:multiLevelType w:val="hybridMultilevel"/>
    <w:tmpl w:val="5B8227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6914456"/>
    <w:multiLevelType w:val="multilevel"/>
    <w:tmpl w:val="E4A639CE"/>
    <w:styleLink w:val="CurrentList5"/>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40"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1" w15:restartNumberingAfterBreak="0">
    <w:nsid w:val="585459BF"/>
    <w:multiLevelType w:val="multilevel"/>
    <w:tmpl w:val="63263DC0"/>
    <w:styleLink w:val="CurrentList6"/>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42" w15:restartNumberingAfterBreak="0">
    <w:nsid w:val="5C08602F"/>
    <w:multiLevelType w:val="hybridMultilevel"/>
    <w:tmpl w:val="468A7DDA"/>
    <w:lvl w:ilvl="0" w:tplc="627CB8F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C920584"/>
    <w:multiLevelType w:val="multilevel"/>
    <w:tmpl w:val="A89862F8"/>
    <w:numStyleLink w:val="AppendixList"/>
  </w:abstractNum>
  <w:abstractNum w:abstractNumId="44" w15:restartNumberingAfterBreak="0">
    <w:nsid w:val="5EFB0D24"/>
    <w:multiLevelType w:val="multilevel"/>
    <w:tmpl w:val="0C09001D"/>
    <w:styleLink w:val="Style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02A70E8"/>
    <w:multiLevelType w:val="multilevel"/>
    <w:tmpl w:val="64EAE47A"/>
    <w:numStyleLink w:val="Lists"/>
  </w:abstractNum>
  <w:abstractNum w:abstractNumId="46" w15:restartNumberingAfterBreak="0">
    <w:nsid w:val="605D1694"/>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3160C10"/>
    <w:multiLevelType w:val="hybridMultilevel"/>
    <w:tmpl w:val="F31298E4"/>
    <w:lvl w:ilvl="0" w:tplc="0422D7E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5C2228A"/>
    <w:multiLevelType w:val="multilevel"/>
    <w:tmpl w:val="C366DA0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0" w15:restartNumberingAfterBreak="0">
    <w:nsid w:val="67917169"/>
    <w:multiLevelType w:val="hybridMultilevel"/>
    <w:tmpl w:val="1CF8CFBE"/>
    <w:lvl w:ilvl="0" w:tplc="F94EDD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6D9A6AD1"/>
    <w:multiLevelType w:val="multilevel"/>
    <w:tmpl w:val="0C0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E7A1458"/>
    <w:multiLevelType w:val="hybridMultilevel"/>
    <w:tmpl w:val="461AE466"/>
    <w:lvl w:ilvl="0" w:tplc="D9E4B13C">
      <w:start w:val="1"/>
      <w:numFmt w:val="decimal"/>
      <w:lvlText w:val="%1."/>
      <w:lvlJc w:val="left"/>
      <w:pPr>
        <w:ind w:left="720" w:hanging="360"/>
      </w:pPr>
    </w:lvl>
    <w:lvl w:ilvl="1" w:tplc="D34A70B0">
      <w:start w:val="1"/>
      <w:numFmt w:val="lowerLetter"/>
      <w:lvlText w:val="%2."/>
      <w:lvlJc w:val="left"/>
      <w:pPr>
        <w:ind w:left="1440" w:hanging="360"/>
      </w:pPr>
    </w:lvl>
    <w:lvl w:ilvl="2" w:tplc="A2EE3250">
      <w:start w:val="1"/>
      <w:numFmt w:val="lowerRoman"/>
      <w:lvlText w:val="%3."/>
      <w:lvlJc w:val="right"/>
      <w:pPr>
        <w:ind w:left="2160" w:hanging="180"/>
      </w:pPr>
    </w:lvl>
    <w:lvl w:ilvl="3" w:tplc="76D67A8A">
      <w:start w:val="1"/>
      <w:numFmt w:val="decimal"/>
      <w:lvlText w:val="%4."/>
      <w:lvlJc w:val="left"/>
      <w:pPr>
        <w:ind w:left="2880" w:hanging="360"/>
      </w:pPr>
    </w:lvl>
    <w:lvl w:ilvl="4" w:tplc="9CCCA740">
      <w:start w:val="1"/>
      <w:numFmt w:val="lowerLetter"/>
      <w:lvlText w:val="%5."/>
      <w:lvlJc w:val="left"/>
      <w:pPr>
        <w:ind w:left="3600" w:hanging="360"/>
      </w:pPr>
    </w:lvl>
    <w:lvl w:ilvl="5" w:tplc="F2F2DB1E">
      <w:start w:val="1"/>
      <w:numFmt w:val="lowerRoman"/>
      <w:lvlText w:val="%6."/>
      <w:lvlJc w:val="right"/>
      <w:pPr>
        <w:ind w:left="4320" w:hanging="180"/>
      </w:pPr>
    </w:lvl>
    <w:lvl w:ilvl="6" w:tplc="ACB884E2">
      <w:start w:val="1"/>
      <w:numFmt w:val="decimal"/>
      <w:lvlText w:val="%7."/>
      <w:lvlJc w:val="left"/>
      <w:pPr>
        <w:ind w:left="5040" w:hanging="360"/>
      </w:pPr>
    </w:lvl>
    <w:lvl w:ilvl="7" w:tplc="762E2652">
      <w:start w:val="1"/>
      <w:numFmt w:val="lowerLetter"/>
      <w:lvlText w:val="%8."/>
      <w:lvlJc w:val="left"/>
      <w:pPr>
        <w:ind w:left="5760" w:hanging="360"/>
      </w:pPr>
    </w:lvl>
    <w:lvl w:ilvl="8" w:tplc="6AE41F5C">
      <w:start w:val="1"/>
      <w:numFmt w:val="lowerRoman"/>
      <w:lvlText w:val="%9."/>
      <w:lvlJc w:val="right"/>
      <w:pPr>
        <w:ind w:left="6480" w:hanging="180"/>
      </w:pPr>
    </w:lvl>
  </w:abstractNum>
  <w:abstractNum w:abstractNumId="53"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5" w15:restartNumberingAfterBreak="0">
    <w:nsid w:val="77C35102"/>
    <w:multiLevelType w:val="hybridMultilevel"/>
    <w:tmpl w:val="F31298E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7E438C9"/>
    <w:multiLevelType w:val="multilevel"/>
    <w:tmpl w:val="0C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7A1F4930"/>
    <w:multiLevelType w:val="multilevel"/>
    <w:tmpl w:val="5B10FB56"/>
    <w:numStyleLink w:val="111111"/>
  </w:abstractNum>
  <w:abstractNum w:abstractNumId="58" w15:restartNumberingAfterBreak="0">
    <w:nsid w:val="7DD9535C"/>
    <w:multiLevelType w:val="multilevel"/>
    <w:tmpl w:val="58926258"/>
    <w:styleLink w:val="CurrentList3"/>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9" w15:restartNumberingAfterBreak="0">
    <w:nsid w:val="7DDE0F53"/>
    <w:multiLevelType w:val="multilevel"/>
    <w:tmpl w:val="4CA00BC6"/>
    <w:styleLink w:val="CurrentList4"/>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0" w15:restartNumberingAfterBreak="0">
    <w:nsid w:val="7DF27870"/>
    <w:multiLevelType w:val="multilevel"/>
    <w:tmpl w:val="CA6C085E"/>
    <w:numStyleLink w:val="1ai"/>
  </w:abstractNum>
  <w:abstractNum w:abstractNumId="61" w15:restartNumberingAfterBreak="0">
    <w:nsid w:val="7EF12915"/>
    <w:multiLevelType w:val="hybridMultilevel"/>
    <w:tmpl w:val="6FD24220"/>
    <w:lvl w:ilvl="0" w:tplc="F94EDD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87262780">
    <w:abstractNumId w:val="52"/>
  </w:num>
  <w:num w:numId="2" w16cid:durableId="121651852">
    <w:abstractNumId w:val="25"/>
  </w:num>
  <w:num w:numId="3" w16cid:durableId="301155632">
    <w:abstractNumId w:val="40"/>
  </w:num>
  <w:num w:numId="4" w16cid:durableId="573202172">
    <w:abstractNumId w:val="11"/>
  </w:num>
  <w:num w:numId="5" w16cid:durableId="674459394">
    <w:abstractNumId w:val="53"/>
  </w:num>
  <w:num w:numId="6" w16cid:durableId="2125998402">
    <w:abstractNumId w:val="4"/>
  </w:num>
  <w:num w:numId="7" w16cid:durableId="1642884046">
    <w:abstractNumId w:val="15"/>
  </w:num>
  <w:num w:numId="8" w16cid:durableId="532231116">
    <w:abstractNumId w:val="49"/>
  </w:num>
  <w:num w:numId="9" w16cid:durableId="1176654461">
    <w:abstractNumId w:val="1"/>
  </w:num>
  <w:num w:numId="10" w16cid:durableId="1228226507">
    <w:abstractNumId w:val="54"/>
  </w:num>
  <w:num w:numId="11" w16cid:durableId="786394325">
    <w:abstractNumId w:val="57"/>
  </w:num>
  <w:num w:numId="12" w16cid:durableId="1898976871">
    <w:abstractNumId w:val="21"/>
  </w:num>
  <w:num w:numId="13" w16cid:durableId="501315638">
    <w:abstractNumId w:val="3"/>
  </w:num>
  <w:num w:numId="14" w16cid:durableId="2031835985">
    <w:abstractNumId w:val="60"/>
  </w:num>
  <w:num w:numId="15" w16cid:durableId="1747603703">
    <w:abstractNumId w:val="45"/>
  </w:num>
  <w:num w:numId="16" w16cid:durableId="397942393">
    <w:abstractNumId w:val="36"/>
  </w:num>
  <w:num w:numId="17" w16cid:durableId="269436968">
    <w:abstractNumId w:val="43"/>
  </w:num>
  <w:num w:numId="18" w16cid:durableId="2037541202">
    <w:abstractNumId w:val="0"/>
  </w:num>
  <w:num w:numId="19" w16cid:durableId="224490984">
    <w:abstractNumId w:val="28"/>
  </w:num>
  <w:num w:numId="20" w16cid:durableId="1368723374">
    <w:abstractNumId w:val="23"/>
  </w:num>
  <w:num w:numId="21" w16cid:durableId="218249331">
    <w:abstractNumId w:val="37"/>
  </w:num>
  <w:num w:numId="22" w16cid:durableId="1430465928">
    <w:abstractNumId w:val="30"/>
  </w:num>
  <w:num w:numId="23" w16cid:durableId="856387235">
    <w:abstractNumId w:val="58"/>
  </w:num>
  <w:num w:numId="24" w16cid:durableId="319893981">
    <w:abstractNumId w:val="59"/>
  </w:num>
  <w:num w:numId="25" w16cid:durableId="1266232988">
    <w:abstractNumId w:val="39"/>
  </w:num>
  <w:num w:numId="26" w16cid:durableId="888149614">
    <w:abstractNumId w:val="41"/>
  </w:num>
  <w:num w:numId="27" w16cid:durableId="1994025333">
    <w:abstractNumId w:val="7"/>
  </w:num>
  <w:num w:numId="28" w16cid:durableId="1500925909">
    <w:abstractNumId w:val="2"/>
  </w:num>
  <w:num w:numId="29" w16cid:durableId="2018731234">
    <w:abstractNumId w:val="31"/>
  </w:num>
  <w:num w:numId="30" w16cid:durableId="1972251064">
    <w:abstractNumId w:val="8"/>
  </w:num>
  <w:num w:numId="31" w16cid:durableId="1531916518">
    <w:abstractNumId w:val="18"/>
  </w:num>
  <w:num w:numId="32" w16cid:durableId="761220368">
    <w:abstractNumId w:val="20"/>
  </w:num>
  <w:num w:numId="33" w16cid:durableId="2125885449">
    <w:abstractNumId w:val="32"/>
  </w:num>
  <w:num w:numId="34" w16cid:durableId="612129992">
    <w:abstractNumId w:val="29"/>
  </w:num>
  <w:num w:numId="35" w16cid:durableId="773212166">
    <w:abstractNumId w:val="16"/>
  </w:num>
  <w:num w:numId="36" w16cid:durableId="271136135">
    <w:abstractNumId w:val="6"/>
  </w:num>
  <w:num w:numId="37" w16cid:durableId="1855876132">
    <w:abstractNumId w:val="46"/>
  </w:num>
  <w:num w:numId="38" w16cid:durableId="1137449998">
    <w:abstractNumId w:val="42"/>
  </w:num>
  <w:num w:numId="39" w16cid:durableId="21905914">
    <w:abstractNumId w:val="48"/>
  </w:num>
  <w:num w:numId="40" w16cid:durableId="1716813684">
    <w:abstractNumId w:val="47"/>
  </w:num>
  <w:num w:numId="41" w16cid:durableId="877738674">
    <w:abstractNumId w:val="13"/>
  </w:num>
  <w:num w:numId="42" w16cid:durableId="213085333">
    <w:abstractNumId w:val="51"/>
  </w:num>
  <w:num w:numId="43" w16cid:durableId="414202606">
    <w:abstractNumId w:val="56"/>
  </w:num>
  <w:num w:numId="44" w16cid:durableId="739714439">
    <w:abstractNumId w:val="44"/>
  </w:num>
  <w:num w:numId="45" w16cid:durableId="2055234124">
    <w:abstractNumId w:val="55"/>
  </w:num>
  <w:num w:numId="46" w16cid:durableId="1495027999">
    <w:abstractNumId w:val="19"/>
  </w:num>
  <w:num w:numId="47" w16cid:durableId="1623223280">
    <w:abstractNumId w:val="10"/>
  </w:num>
  <w:num w:numId="48" w16cid:durableId="472984212">
    <w:abstractNumId w:val="22"/>
  </w:num>
  <w:num w:numId="49" w16cid:durableId="445661082">
    <w:abstractNumId w:val="27"/>
  </w:num>
  <w:num w:numId="50" w16cid:durableId="786584368">
    <w:abstractNumId w:val="9"/>
  </w:num>
  <w:num w:numId="51" w16cid:durableId="1264536328">
    <w:abstractNumId w:val="14"/>
  </w:num>
  <w:num w:numId="52" w16cid:durableId="310444706">
    <w:abstractNumId w:val="26"/>
  </w:num>
  <w:num w:numId="53" w16cid:durableId="954288816">
    <w:abstractNumId w:val="61"/>
  </w:num>
  <w:num w:numId="54" w16cid:durableId="1666123441">
    <w:abstractNumId w:val="50"/>
  </w:num>
  <w:num w:numId="55" w16cid:durableId="23676115">
    <w:abstractNumId w:val="12"/>
  </w:num>
  <w:num w:numId="56" w16cid:durableId="1485702157">
    <w:abstractNumId w:val="17"/>
  </w:num>
  <w:num w:numId="57" w16cid:durableId="1779055848">
    <w:abstractNumId w:val="33"/>
  </w:num>
  <w:num w:numId="58" w16cid:durableId="22483800">
    <w:abstractNumId w:val="34"/>
  </w:num>
  <w:num w:numId="59" w16cid:durableId="1411343008">
    <w:abstractNumId w:val="38"/>
  </w:num>
  <w:num w:numId="60" w16cid:durableId="1785226020">
    <w:abstractNumId w:val="24"/>
  </w:num>
  <w:num w:numId="61" w16cid:durableId="906110605">
    <w:abstractNumId w:val="5"/>
  </w:num>
  <w:num w:numId="62" w16cid:durableId="636493577">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8A3ED2"/>
    <w:rsid w:val="000031D3"/>
    <w:rsid w:val="000034D5"/>
    <w:rsid w:val="000049D7"/>
    <w:rsid w:val="00005CDD"/>
    <w:rsid w:val="000108EB"/>
    <w:rsid w:val="000127BF"/>
    <w:rsid w:val="00012AFE"/>
    <w:rsid w:val="00017821"/>
    <w:rsid w:val="00020757"/>
    <w:rsid w:val="00020BA1"/>
    <w:rsid w:val="000214B4"/>
    <w:rsid w:val="00021FD1"/>
    <w:rsid w:val="000259EA"/>
    <w:rsid w:val="00026691"/>
    <w:rsid w:val="000308A7"/>
    <w:rsid w:val="00035BD3"/>
    <w:rsid w:val="00035CF9"/>
    <w:rsid w:val="00035F94"/>
    <w:rsid w:val="00036BE3"/>
    <w:rsid w:val="00042BF3"/>
    <w:rsid w:val="00045324"/>
    <w:rsid w:val="000453AB"/>
    <w:rsid w:val="00045662"/>
    <w:rsid w:val="00045E7F"/>
    <w:rsid w:val="00050622"/>
    <w:rsid w:val="00053216"/>
    <w:rsid w:val="00053FE4"/>
    <w:rsid w:val="0005598C"/>
    <w:rsid w:val="000717A2"/>
    <w:rsid w:val="000743A7"/>
    <w:rsid w:val="00077895"/>
    <w:rsid w:val="00077AFD"/>
    <w:rsid w:val="00082CD0"/>
    <w:rsid w:val="00084CD9"/>
    <w:rsid w:val="0008523B"/>
    <w:rsid w:val="00085581"/>
    <w:rsid w:val="00086EF7"/>
    <w:rsid w:val="00090147"/>
    <w:rsid w:val="00091099"/>
    <w:rsid w:val="00094A61"/>
    <w:rsid w:val="0009738F"/>
    <w:rsid w:val="00097B0E"/>
    <w:rsid w:val="000A0866"/>
    <w:rsid w:val="000A0C51"/>
    <w:rsid w:val="000A603B"/>
    <w:rsid w:val="000A6DA6"/>
    <w:rsid w:val="000A72BD"/>
    <w:rsid w:val="000B034F"/>
    <w:rsid w:val="000B368B"/>
    <w:rsid w:val="000B5C43"/>
    <w:rsid w:val="000B62E9"/>
    <w:rsid w:val="000C2781"/>
    <w:rsid w:val="000C2D94"/>
    <w:rsid w:val="000C374B"/>
    <w:rsid w:val="000C4017"/>
    <w:rsid w:val="000C4751"/>
    <w:rsid w:val="000C5FB4"/>
    <w:rsid w:val="000C6909"/>
    <w:rsid w:val="000D0ABB"/>
    <w:rsid w:val="000D2E18"/>
    <w:rsid w:val="000D41E6"/>
    <w:rsid w:val="000D79FF"/>
    <w:rsid w:val="000E0244"/>
    <w:rsid w:val="000E324E"/>
    <w:rsid w:val="000E38D1"/>
    <w:rsid w:val="000E567B"/>
    <w:rsid w:val="000E7F5D"/>
    <w:rsid w:val="000F2AE0"/>
    <w:rsid w:val="000F2F68"/>
    <w:rsid w:val="000F3C55"/>
    <w:rsid w:val="000F4FCA"/>
    <w:rsid w:val="000F5A57"/>
    <w:rsid w:val="000F7B80"/>
    <w:rsid w:val="000F7E73"/>
    <w:rsid w:val="00100D66"/>
    <w:rsid w:val="00104751"/>
    <w:rsid w:val="0010619D"/>
    <w:rsid w:val="00107380"/>
    <w:rsid w:val="00110B9B"/>
    <w:rsid w:val="001112A7"/>
    <w:rsid w:val="00111E3A"/>
    <w:rsid w:val="001127A7"/>
    <w:rsid w:val="00112CF0"/>
    <w:rsid w:val="001141D6"/>
    <w:rsid w:val="001172B5"/>
    <w:rsid w:val="00120561"/>
    <w:rsid w:val="00122172"/>
    <w:rsid w:val="001231A3"/>
    <w:rsid w:val="00124161"/>
    <w:rsid w:val="00125B8C"/>
    <w:rsid w:val="00133B05"/>
    <w:rsid w:val="00134A5E"/>
    <w:rsid w:val="0013573F"/>
    <w:rsid w:val="001360D4"/>
    <w:rsid w:val="00141CDE"/>
    <w:rsid w:val="00143696"/>
    <w:rsid w:val="00143AAE"/>
    <w:rsid w:val="00147AAD"/>
    <w:rsid w:val="00151572"/>
    <w:rsid w:val="00152C68"/>
    <w:rsid w:val="001557FA"/>
    <w:rsid w:val="001566A7"/>
    <w:rsid w:val="00163102"/>
    <w:rsid w:val="00165014"/>
    <w:rsid w:val="00165F85"/>
    <w:rsid w:val="00166496"/>
    <w:rsid w:val="001675EF"/>
    <w:rsid w:val="00170C8A"/>
    <w:rsid w:val="00170F41"/>
    <w:rsid w:val="00174031"/>
    <w:rsid w:val="001759FE"/>
    <w:rsid w:val="00176459"/>
    <w:rsid w:val="00177022"/>
    <w:rsid w:val="00181669"/>
    <w:rsid w:val="001817E3"/>
    <w:rsid w:val="00183A34"/>
    <w:rsid w:val="00184AFD"/>
    <w:rsid w:val="00187602"/>
    <w:rsid w:val="00190FC0"/>
    <w:rsid w:val="001933B1"/>
    <w:rsid w:val="00196C2F"/>
    <w:rsid w:val="00197232"/>
    <w:rsid w:val="001A04FE"/>
    <w:rsid w:val="001A222A"/>
    <w:rsid w:val="001A3CCD"/>
    <w:rsid w:val="001A701E"/>
    <w:rsid w:val="001A7141"/>
    <w:rsid w:val="001A7943"/>
    <w:rsid w:val="001B11BE"/>
    <w:rsid w:val="001B1A5B"/>
    <w:rsid w:val="001B2DB6"/>
    <w:rsid w:val="001B44B5"/>
    <w:rsid w:val="001B4F3B"/>
    <w:rsid w:val="001B6422"/>
    <w:rsid w:val="001B7551"/>
    <w:rsid w:val="001C04B7"/>
    <w:rsid w:val="001C1C16"/>
    <w:rsid w:val="001C3268"/>
    <w:rsid w:val="001C68DF"/>
    <w:rsid w:val="001C6B6D"/>
    <w:rsid w:val="001C6C92"/>
    <w:rsid w:val="001C743C"/>
    <w:rsid w:val="001D28F7"/>
    <w:rsid w:val="001D2F29"/>
    <w:rsid w:val="001D2F7A"/>
    <w:rsid w:val="001D5583"/>
    <w:rsid w:val="001D5903"/>
    <w:rsid w:val="001D7783"/>
    <w:rsid w:val="001E1207"/>
    <w:rsid w:val="001E2FA2"/>
    <w:rsid w:val="001E5826"/>
    <w:rsid w:val="001E74C9"/>
    <w:rsid w:val="001F0FE9"/>
    <w:rsid w:val="001F27B9"/>
    <w:rsid w:val="001F3271"/>
    <w:rsid w:val="001F33F1"/>
    <w:rsid w:val="001F4DCB"/>
    <w:rsid w:val="001F6000"/>
    <w:rsid w:val="002040AB"/>
    <w:rsid w:val="00205B5F"/>
    <w:rsid w:val="00206D46"/>
    <w:rsid w:val="00210764"/>
    <w:rsid w:val="0021079E"/>
    <w:rsid w:val="002126FF"/>
    <w:rsid w:val="00212F6C"/>
    <w:rsid w:val="00213929"/>
    <w:rsid w:val="0021733F"/>
    <w:rsid w:val="00217D22"/>
    <w:rsid w:val="0022107B"/>
    <w:rsid w:val="00237B5F"/>
    <w:rsid w:val="002450E4"/>
    <w:rsid w:val="0025118B"/>
    <w:rsid w:val="00252F3F"/>
    <w:rsid w:val="00253287"/>
    <w:rsid w:val="00253F47"/>
    <w:rsid w:val="002544B3"/>
    <w:rsid w:val="00256AA4"/>
    <w:rsid w:val="00257393"/>
    <w:rsid w:val="00261151"/>
    <w:rsid w:val="00261AB3"/>
    <w:rsid w:val="00261DEF"/>
    <w:rsid w:val="00262546"/>
    <w:rsid w:val="00262EAE"/>
    <w:rsid w:val="0026715A"/>
    <w:rsid w:val="0026751B"/>
    <w:rsid w:val="00272BA4"/>
    <w:rsid w:val="00272C94"/>
    <w:rsid w:val="00272C95"/>
    <w:rsid w:val="00272DBA"/>
    <w:rsid w:val="002744CD"/>
    <w:rsid w:val="002750B9"/>
    <w:rsid w:val="00275775"/>
    <w:rsid w:val="00276377"/>
    <w:rsid w:val="00280FF7"/>
    <w:rsid w:val="00283345"/>
    <w:rsid w:val="00287034"/>
    <w:rsid w:val="002904B0"/>
    <w:rsid w:val="002904F6"/>
    <w:rsid w:val="00290612"/>
    <w:rsid w:val="00291C6A"/>
    <w:rsid w:val="00291FBC"/>
    <w:rsid w:val="00294625"/>
    <w:rsid w:val="0029689C"/>
    <w:rsid w:val="00296B5B"/>
    <w:rsid w:val="002A09A3"/>
    <w:rsid w:val="002A5F6D"/>
    <w:rsid w:val="002A7780"/>
    <w:rsid w:val="002B1BE6"/>
    <w:rsid w:val="002B50B2"/>
    <w:rsid w:val="002B60D0"/>
    <w:rsid w:val="002B6378"/>
    <w:rsid w:val="002B686F"/>
    <w:rsid w:val="002B7D47"/>
    <w:rsid w:val="002C01E7"/>
    <w:rsid w:val="002C026E"/>
    <w:rsid w:val="002C072C"/>
    <w:rsid w:val="002C0857"/>
    <w:rsid w:val="002C11A2"/>
    <w:rsid w:val="002C1CC5"/>
    <w:rsid w:val="002C604B"/>
    <w:rsid w:val="002C6815"/>
    <w:rsid w:val="002D042A"/>
    <w:rsid w:val="002D140F"/>
    <w:rsid w:val="002D342B"/>
    <w:rsid w:val="002D4E3C"/>
    <w:rsid w:val="002D7DF6"/>
    <w:rsid w:val="002E00B7"/>
    <w:rsid w:val="002E68B0"/>
    <w:rsid w:val="002F0C7B"/>
    <w:rsid w:val="002F0D53"/>
    <w:rsid w:val="002F1162"/>
    <w:rsid w:val="002F1A22"/>
    <w:rsid w:val="00305E75"/>
    <w:rsid w:val="00307650"/>
    <w:rsid w:val="0031168A"/>
    <w:rsid w:val="00311B59"/>
    <w:rsid w:val="00314A79"/>
    <w:rsid w:val="003169D6"/>
    <w:rsid w:val="00322B55"/>
    <w:rsid w:val="003268C2"/>
    <w:rsid w:val="003303A0"/>
    <w:rsid w:val="00331AC1"/>
    <w:rsid w:val="0033364F"/>
    <w:rsid w:val="0033520A"/>
    <w:rsid w:val="00345241"/>
    <w:rsid w:val="003478E6"/>
    <w:rsid w:val="003515EF"/>
    <w:rsid w:val="00352558"/>
    <w:rsid w:val="00356DB4"/>
    <w:rsid w:val="00360118"/>
    <w:rsid w:val="00366264"/>
    <w:rsid w:val="00367004"/>
    <w:rsid w:val="0037029F"/>
    <w:rsid w:val="0037096D"/>
    <w:rsid w:val="00370AA6"/>
    <w:rsid w:val="00370E3D"/>
    <w:rsid w:val="00371B2F"/>
    <w:rsid w:val="00372584"/>
    <w:rsid w:val="003725F7"/>
    <w:rsid w:val="00380FB8"/>
    <w:rsid w:val="0038462A"/>
    <w:rsid w:val="00384B4B"/>
    <w:rsid w:val="00391106"/>
    <w:rsid w:val="003929E8"/>
    <w:rsid w:val="003A1160"/>
    <w:rsid w:val="003A19E4"/>
    <w:rsid w:val="003A2D47"/>
    <w:rsid w:val="003A2E4F"/>
    <w:rsid w:val="003A48E9"/>
    <w:rsid w:val="003A573B"/>
    <w:rsid w:val="003A75B1"/>
    <w:rsid w:val="003A782E"/>
    <w:rsid w:val="003B2381"/>
    <w:rsid w:val="003B2FFA"/>
    <w:rsid w:val="003B4E75"/>
    <w:rsid w:val="003B5279"/>
    <w:rsid w:val="003B7137"/>
    <w:rsid w:val="003B7EE5"/>
    <w:rsid w:val="003C09F7"/>
    <w:rsid w:val="003C0D9E"/>
    <w:rsid w:val="003C21F4"/>
    <w:rsid w:val="003C39BA"/>
    <w:rsid w:val="003C5681"/>
    <w:rsid w:val="003D1395"/>
    <w:rsid w:val="003D36EE"/>
    <w:rsid w:val="003D4233"/>
    <w:rsid w:val="003D5194"/>
    <w:rsid w:val="003D55E7"/>
    <w:rsid w:val="003D6164"/>
    <w:rsid w:val="003D7742"/>
    <w:rsid w:val="003E067E"/>
    <w:rsid w:val="003E240C"/>
    <w:rsid w:val="003E29AA"/>
    <w:rsid w:val="003E51BC"/>
    <w:rsid w:val="003E6B35"/>
    <w:rsid w:val="003E7E59"/>
    <w:rsid w:val="003F00F8"/>
    <w:rsid w:val="003F0CAB"/>
    <w:rsid w:val="003F121C"/>
    <w:rsid w:val="003F2196"/>
    <w:rsid w:val="003F28BF"/>
    <w:rsid w:val="003F31CD"/>
    <w:rsid w:val="003F3E1A"/>
    <w:rsid w:val="0040288E"/>
    <w:rsid w:val="004103EF"/>
    <w:rsid w:val="00411AF6"/>
    <w:rsid w:val="00413758"/>
    <w:rsid w:val="0041391C"/>
    <w:rsid w:val="00413C13"/>
    <w:rsid w:val="00414BED"/>
    <w:rsid w:val="00420752"/>
    <w:rsid w:val="0042099E"/>
    <w:rsid w:val="00423ABA"/>
    <w:rsid w:val="00427A61"/>
    <w:rsid w:val="004300B4"/>
    <w:rsid w:val="004306CF"/>
    <w:rsid w:val="0043083A"/>
    <w:rsid w:val="00431C72"/>
    <w:rsid w:val="004335F5"/>
    <w:rsid w:val="00434C17"/>
    <w:rsid w:val="0043556D"/>
    <w:rsid w:val="004430EF"/>
    <w:rsid w:val="00445E0E"/>
    <w:rsid w:val="004477E6"/>
    <w:rsid w:val="00450D66"/>
    <w:rsid w:val="0045172A"/>
    <w:rsid w:val="004529ED"/>
    <w:rsid w:val="004536BF"/>
    <w:rsid w:val="004541F3"/>
    <w:rsid w:val="004611DF"/>
    <w:rsid w:val="00461B16"/>
    <w:rsid w:val="00463A91"/>
    <w:rsid w:val="0046401A"/>
    <w:rsid w:val="00464A03"/>
    <w:rsid w:val="00464BBF"/>
    <w:rsid w:val="0046558E"/>
    <w:rsid w:val="00467CA9"/>
    <w:rsid w:val="00470A71"/>
    <w:rsid w:val="00472BAA"/>
    <w:rsid w:val="004742F5"/>
    <w:rsid w:val="0047759A"/>
    <w:rsid w:val="00480FD1"/>
    <w:rsid w:val="004810BC"/>
    <w:rsid w:val="004824C0"/>
    <w:rsid w:val="00482C7C"/>
    <w:rsid w:val="00487F4D"/>
    <w:rsid w:val="00492096"/>
    <w:rsid w:val="0049411F"/>
    <w:rsid w:val="00497540"/>
    <w:rsid w:val="00497A76"/>
    <w:rsid w:val="004A1328"/>
    <w:rsid w:val="004A286A"/>
    <w:rsid w:val="004A714C"/>
    <w:rsid w:val="004B1071"/>
    <w:rsid w:val="004B3740"/>
    <w:rsid w:val="004B4C20"/>
    <w:rsid w:val="004B51CB"/>
    <w:rsid w:val="004B53E0"/>
    <w:rsid w:val="004B5DCA"/>
    <w:rsid w:val="004C3AE6"/>
    <w:rsid w:val="004C6CB8"/>
    <w:rsid w:val="004D0016"/>
    <w:rsid w:val="004D0573"/>
    <w:rsid w:val="004D0E67"/>
    <w:rsid w:val="004D15FD"/>
    <w:rsid w:val="004D2B4A"/>
    <w:rsid w:val="004D5D55"/>
    <w:rsid w:val="004D787D"/>
    <w:rsid w:val="004E12F1"/>
    <w:rsid w:val="004E49B5"/>
    <w:rsid w:val="004F1227"/>
    <w:rsid w:val="004F152E"/>
    <w:rsid w:val="004F1D14"/>
    <w:rsid w:val="004F2A66"/>
    <w:rsid w:val="004F2B62"/>
    <w:rsid w:val="004F6D0C"/>
    <w:rsid w:val="0050017B"/>
    <w:rsid w:val="00500638"/>
    <w:rsid w:val="00500F9B"/>
    <w:rsid w:val="005035CE"/>
    <w:rsid w:val="00506172"/>
    <w:rsid w:val="005066D2"/>
    <w:rsid w:val="00506F43"/>
    <w:rsid w:val="00510A0C"/>
    <w:rsid w:val="00511419"/>
    <w:rsid w:val="005120EA"/>
    <w:rsid w:val="00512EC6"/>
    <w:rsid w:val="00515E6A"/>
    <w:rsid w:val="005176EF"/>
    <w:rsid w:val="005209F0"/>
    <w:rsid w:val="00521AE5"/>
    <w:rsid w:val="00526136"/>
    <w:rsid w:val="005265C2"/>
    <w:rsid w:val="005267EA"/>
    <w:rsid w:val="00526F9A"/>
    <w:rsid w:val="00530E33"/>
    <w:rsid w:val="00531730"/>
    <w:rsid w:val="00531CC2"/>
    <w:rsid w:val="005321B7"/>
    <w:rsid w:val="00532499"/>
    <w:rsid w:val="00533113"/>
    <w:rsid w:val="00542074"/>
    <w:rsid w:val="0054217D"/>
    <w:rsid w:val="0054318F"/>
    <w:rsid w:val="0054460F"/>
    <w:rsid w:val="00545283"/>
    <w:rsid w:val="005458E1"/>
    <w:rsid w:val="00551DDE"/>
    <w:rsid w:val="005539ED"/>
    <w:rsid w:val="0055492F"/>
    <w:rsid w:val="00554A4A"/>
    <w:rsid w:val="00554BDD"/>
    <w:rsid w:val="00556641"/>
    <w:rsid w:val="00562781"/>
    <w:rsid w:val="00562C70"/>
    <w:rsid w:val="00564AE6"/>
    <w:rsid w:val="00564BD3"/>
    <w:rsid w:val="005668E2"/>
    <w:rsid w:val="00567272"/>
    <w:rsid w:val="00572018"/>
    <w:rsid w:val="00573971"/>
    <w:rsid w:val="005748C2"/>
    <w:rsid w:val="00574DEC"/>
    <w:rsid w:val="005761C3"/>
    <w:rsid w:val="005762CD"/>
    <w:rsid w:val="00576A83"/>
    <w:rsid w:val="00576EC3"/>
    <w:rsid w:val="00580E31"/>
    <w:rsid w:val="00582573"/>
    <w:rsid w:val="005845EA"/>
    <w:rsid w:val="00586304"/>
    <w:rsid w:val="00590407"/>
    <w:rsid w:val="005915DD"/>
    <w:rsid w:val="005916F1"/>
    <w:rsid w:val="00592F22"/>
    <w:rsid w:val="0059370D"/>
    <w:rsid w:val="005A32EA"/>
    <w:rsid w:val="005A4401"/>
    <w:rsid w:val="005A5556"/>
    <w:rsid w:val="005A564E"/>
    <w:rsid w:val="005A7AE4"/>
    <w:rsid w:val="005B0A7C"/>
    <w:rsid w:val="005B1FED"/>
    <w:rsid w:val="005B271F"/>
    <w:rsid w:val="005B28A4"/>
    <w:rsid w:val="005B3346"/>
    <w:rsid w:val="005B393B"/>
    <w:rsid w:val="005B3CFF"/>
    <w:rsid w:val="005B479A"/>
    <w:rsid w:val="005B6A32"/>
    <w:rsid w:val="005B6B66"/>
    <w:rsid w:val="005B7218"/>
    <w:rsid w:val="005B771D"/>
    <w:rsid w:val="005C10D6"/>
    <w:rsid w:val="005C306E"/>
    <w:rsid w:val="005C577F"/>
    <w:rsid w:val="005C6253"/>
    <w:rsid w:val="005D3D28"/>
    <w:rsid w:val="005D5274"/>
    <w:rsid w:val="005D6B99"/>
    <w:rsid w:val="005E1061"/>
    <w:rsid w:val="005E1761"/>
    <w:rsid w:val="005E5E4F"/>
    <w:rsid w:val="005E61B0"/>
    <w:rsid w:val="005E7067"/>
    <w:rsid w:val="005E78E2"/>
    <w:rsid w:val="005F0ED2"/>
    <w:rsid w:val="005F1084"/>
    <w:rsid w:val="005F2C15"/>
    <w:rsid w:val="005F4172"/>
    <w:rsid w:val="005F5D0A"/>
    <w:rsid w:val="00600B95"/>
    <w:rsid w:val="0060140D"/>
    <w:rsid w:val="00603F5B"/>
    <w:rsid w:val="006145FF"/>
    <w:rsid w:val="0062224E"/>
    <w:rsid w:val="006225AE"/>
    <w:rsid w:val="006228AE"/>
    <w:rsid w:val="00627306"/>
    <w:rsid w:val="00627438"/>
    <w:rsid w:val="00630113"/>
    <w:rsid w:val="00630958"/>
    <w:rsid w:val="006313E0"/>
    <w:rsid w:val="00631D1D"/>
    <w:rsid w:val="00632238"/>
    <w:rsid w:val="0063252C"/>
    <w:rsid w:val="00632A3D"/>
    <w:rsid w:val="00632A5F"/>
    <w:rsid w:val="006351BF"/>
    <w:rsid w:val="00635488"/>
    <w:rsid w:val="00640400"/>
    <w:rsid w:val="00640EFE"/>
    <w:rsid w:val="006414E3"/>
    <w:rsid w:val="00643553"/>
    <w:rsid w:val="00643FA1"/>
    <w:rsid w:val="00651D30"/>
    <w:rsid w:val="00653636"/>
    <w:rsid w:val="00653BF6"/>
    <w:rsid w:val="006547AF"/>
    <w:rsid w:val="00656B17"/>
    <w:rsid w:val="006579F0"/>
    <w:rsid w:val="0066032A"/>
    <w:rsid w:val="00663E44"/>
    <w:rsid w:val="0066773E"/>
    <w:rsid w:val="00667EFC"/>
    <w:rsid w:val="006727A7"/>
    <w:rsid w:val="00673B01"/>
    <w:rsid w:val="00674E55"/>
    <w:rsid w:val="006768D4"/>
    <w:rsid w:val="00676C91"/>
    <w:rsid w:val="00677BE8"/>
    <w:rsid w:val="0068008D"/>
    <w:rsid w:val="00681FE4"/>
    <w:rsid w:val="006824CA"/>
    <w:rsid w:val="006828F3"/>
    <w:rsid w:val="006830B2"/>
    <w:rsid w:val="0068564F"/>
    <w:rsid w:val="00686C96"/>
    <w:rsid w:val="00687687"/>
    <w:rsid w:val="006877BF"/>
    <w:rsid w:val="00687FC7"/>
    <w:rsid w:val="00690978"/>
    <w:rsid w:val="006924F0"/>
    <w:rsid w:val="006925FC"/>
    <w:rsid w:val="006930F3"/>
    <w:rsid w:val="00694841"/>
    <w:rsid w:val="006A1336"/>
    <w:rsid w:val="006A1E3A"/>
    <w:rsid w:val="006A342B"/>
    <w:rsid w:val="006A35CA"/>
    <w:rsid w:val="006A3911"/>
    <w:rsid w:val="006A456C"/>
    <w:rsid w:val="006A49CA"/>
    <w:rsid w:val="006A5984"/>
    <w:rsid w:val="006A681B"/>
    <w:rsid w:val="006A73AF"/>
    <w:rsid w:val="006A73D3"/>
    <w:rsid w:val="006B001B"/>
    <w:rsid w:val="006B2815"/>
    <w:rsid w:val="006B29C3"/>
    <w:rsid w:val="006B7E65"/>
    <w:rsid w:val="006C12DF"/>
    <w:rsid w:val="006C3727"/>
    <w:rsid w:val="006C3A2A"/>
    <w:rsid w:val="006C5BB2"/>
    <w:rsid w:val="006C6880"/>
    <w:rsid w:val="006C6FBA"/>
    <w:rsid w:val="006C736A"/>
    <w:rsid w:val="006D057D"/>
    <w:rsid w:val="006D21B3"/>
    <w:rsid w:val="006D36C6"/>
    <w:rsid w:val="006D3D97"/>
    <w:rsid w:val="006D6D1F"/>
    <w:rsid w:val="006D6F65"/>
    <w:rsid w:val="006E23D9"/>
    <w:rsid w:val="006E30E3"/>
    <w:rsid w:val="006E3F39"/>
    <w:rsid w:val="006E4F2C"/>
    <w:rsid w:val="006E6489"/>
    <w:rsid w:val="006E7DFD"/>
    <w:rsid w:val="006F010B"/>
    <w:rsid w:val="006F28E8"/>
    <w:rsid w:val="006F33B2"/>
    <w:rsid w:val="006F38D0"/>
    <w:rsid w:val="006F408A"/>
    <w:rsid w:val="006F4F42"/>
    <w:rsid w:val="00701503"/>
    <w:rsid w:val="0070190F"/>
    <w:rsid w:val="007025D6"/>
    <w:rsid w:val="0070429F"/>
    <w:rsid w:val="0070438D"/>
    <w:rsid w:val="00704771"/>
    <w:rsid w:val="00705BA7"/>
    <w:rsid w:val="0070678E"/>
    <w:rsid w:val="007072B1"/>
    <w:rsid w:val="00707358"/>
    <w:rsid w:val="007109A2"/>
    <w:rsid w:val="00712770"/>
    <w:rsid w:val="007146F2"/>
    <w:rsid w:val="0071649B"/>
    <w:rsid w:val="007166AB"/>
    <w:rsid w:val="00716E85"/>
    <w:rsid w:val="0071744B"/>
    <w:rsid w:val="00717543"/>
    <w:rsid w:val="00721307"/>
    <w:rsid w:val="007217B8"/>
    <w:rsid w:val="00721A75"/>
    <w:rsid w:val="0072241E"/>
    <w:rsid w:val="00722ECC"/>
    <w:rsid w:val="007245BA"/>
    <w:rsid w:val="0072572F"/>
    <w:rsid w:val="00725DFE"/>
    <w:rsid w:val="00726F8B"/>
    <w:rsid w:val="00733560"/>
    <w:rsid w:val="00734DD9"/>
    <w:rsid w:val="00735005"/>
    <w:rsid w:val="00737725"/>
    <w:rsid w:val="00737D4F"/>
    <w:rsid w:val="007401DC"/>
    <w:rsid w:val="007402DD"/>
    <w:rsid w:val="00741795"/>
    <w:rsid w:val="00745A07"/>
    <w:rsid w:val="00752387"/>
    <w:rsid w:val="00754A64"/>
    <w:rsid w:val="00755B39"/>
    <w:rsid w:val="00756670"/>
    <w:rsid w:val="00756B71"/>
    <w:rsid w:val="00765B61"/>
    <w:rsid w:val="00765D4D"/>
    <w:rsid w:val="007669DD"/>
    <w:rsid w:val="0077036F"/>
    <w:rsid w:val="007731FD"/>
    <w:rsid w:val="00773C41"/>
    <w:rsid w:val="007747AE"/>
    <w:rsid w:val="00774C23"/>
    <w:rsid w:val="00774E34"/>
    <w:rsid w:val="007763A1"/>
    <w:rsid w:val="00776646"/>
    <w:rsid w:val="00783102"/>
    <w:rsid w:val="00783586"/>
    <w:rsid w:val="00790C4A"/>
    <w:rsid w:val="00794E6A"/>
    <w:rsid w:val="007971B2"/>
    <w:rsid w:val="007A19F0"/>
    <w:rsid w:val="007A1FCC"/>
    <w:rsid w:val="007A7A8C"/>
    <w:rsid w:val="007B2BE1"/>
    <w:rsid w:val="007B2DA9"/>
    <w:rsid w:val="007B462E"/>
    <w:rsid w:val="007B66AA"/>
    <w:rsid w:val="007B7144"/>
    <w:rsid w:val="007C113E"/>
    <w:rsid w:val="007C1AC4"/>
    <w:rsid w:val="007C2668"/>
    <w:rsid w:val="007C4DCA"/>
    <w:rsid w:val="007D01E3"/>
    <w:rsid w:val="007D18DD"/>
    <w:rsid w:val="007D1B3E"/>
    <w:rsid w:val="007D2D05"/>
    <w:rsid w:val="007D3404"/>
    <w:rsid w:val="007D7756"/>
    <w:rsid w:val="007D794D"/>
    <w:rsid w:val="007E1218"/>
    <w:rsid w:val="007E21C9"/>
    <w:rsid w:val="007E53FA"/>
    <w:rsid w:val="007E58A3"/>
    <w:rsid w:val="007E6FD7"/>
    <w:rsid w:val="007F21E4"/>
    <w:rsid w:val="007F509B"/>
    <w:rsid w:val="00800626"/>
    <w:rsid w:val="00802C1F"/>
    <w:rsid w:val="00802F09"/>
    <w:rsid w:val="00803EC9"/>
    <w:rsid w:val="008104A3"/>
    <w:rsid w:val="00810B34"/>
    <w:rsid w:val="0081337C"/>
    <w:rsid w:val="008150C0"/>
    <w:rsid w:val="008164D4"/>
    <w:rsid w:val="00822445"/>
    <w:rsid w:val="008247BC"/>
    <w:rsid w:val="00825C4D"/>
    <w:rsid w:val="008309EE"/>
    <w:rsid w:val="008330AB"/>
    <w:rsid w:val="0083596D"/>
    <w:rsid w:val="008368F4"/>
    <w:rsid w:val="00842474"/>
    <w:rsid w:val="00845AA2"/>
    <w:rsid w:val="0084639A"/>
    <w:rsid w:val="00846400"/>
    <w:rsid w:val="00851C9C"/>
    <w:rsid w:val="00855E80"/>
    <w:rsid w:val="0085612B"/>
    <w:rsid w:val="00856DE7"/>
    <w:rsid w:val="00861ED2"/>
    <w:rsid w:val="00862037"/>
    <w:rsid w:val="00863D3A"/>
    <w:rsid w:val="00866ED3"/>
    <w:rsid w:val="008712E9"/>
    <w:rsid w:val="008715C0"/>
    <w:rsid w:val="0087589E"/>
    <w:rsid w:val="00876377"/>
    <w:rsid w:val="00876DF4"/>
    <w:rsid w:val="00882E01"/>
    <w:rsid w:val="0088309B"/>
    <w:rsid w:val="00886A43"/>
    <w:rsid w:val="00887B2D"/>
    <w:rsid w:val="00887C78"/>
    <w:rsid w:val="008903AA"/>
    <w:rsid w:val="00891E52"/>
    <w:rsid w:val="00892843"/>
    <w:rsid w:val="00893E3B"/>
    <w:rsid w:val="00895558"/>
    <w:rsid w:val="00896B23"/>
    <w:rsid w:val="00897411"/>
    <w:rsid w:val="008976DA"/>
    <w:rsid w:val="008A0E46"/>
    <w:rsid w:val="008A1A40"/>
    <w:rsid w:val="008A326D"/>
    <w:rsid w:val="008A35F8"/>
    <w:rsid w:val="008A3ED2"/>
    <w:rsid w:val="008A5EB0"/>
    <w:rsid w:val="008A66EF"/>
    <w:rsid w:val="008B0901"/>
    <w:rsid w:val="008B1C25"/>
    <w:rsid w:val="008B7E8B"/>
    <w:rsid w:val="008C0321"/>
    <w:rsid w:val="008C0464"/>
    <w:rsid w:val="008C090F"/>
    <w:rsid w:val="008C0EBA"/>
    <w:rsid w:val="008C21C6"/>
    <w:rsid w:val="008C29D5"/>
    <w:rsid w:val="008C3526"/>
    <w:rsid w:val="008C416B"/>
    <w:rsid w:val="008C487D"/>
    <w:rsid w:val="008C526C"/>
    <w:rsid w:val="008C737A"/>
    <w:rsid w:val="008C7E89"/>
    <w:rsid w:val="008C7FCB"/>
    <w:rsid w:val="008D0F4A"/>
    <w:rsid w:val="008D1DBF"/>
    <w:rsid w:val="008E1F55"/>
    <w:rsid w:val="008E2456"/>
    <w:rsid w:val="008E4923"/>
    <w:rsid w:val="008E6FFC"/>
    <w:rsid w:val="008E70CD"/>
    <w:rsid w:val="008E7260"/>
    <w:rsid w:val="008F0AF3"/>
    <w:rsid w:val="008F576B"/>
    <w:rsid w:val="00900053"/>
    <w:rsid w:val="0090389C"/>
    <w:rsid w:val="00905FBF"/>
    <w:rsid w:val="0091098B"/>
    <w:rsid w:val="00910AC3"/>
    <w:rsid w:val="00910B29"/>
    <w:rsid w:val="0091289E"/>
    <w:rsid w:val="0091571A"/>
    <w:rsid w:val="00916268"/>
    <w:rsid w:val="00916E67"/>
    <w:rsid w:val="009174EB"/>
    <w:rsid w:val="009210E6"/>
    <w:rsid w:val="00923E50"/>
    <w:rsid w:val="0092616F"/>
    <w:rsid w:val="00935FB8"/>
    <w:rsid w:val="0094262A"/>
    <w:rsid w:val="0094371E"/>
    <w:rsid w:val="00946685"/>
    <w:rsid w:val="009469AE"/>
    <w:rsid w:val="009473AF"/>
    <w:rsid w:val="009512A2"/>
    <w:rsid w:val="0095374A"/>
    <w:rsid w:val="00953E13"/>
    <w:rsid w:val="009542F5"/>
    <w:rsid w:val="00954305"/>
    <w:rsid w:val="009544D3"/>
    <w:rsid w:val="00954836"/>
    <w:rsid w:val="00955D68"/>
    <w:rsid w:val="00960C70"/>
    <w:rsid w:val="009617C4"/>
    <w:rsid w:val="009628FC"/>
    <w:rsid w:val="00964323"/>
    <w:rsid w:val="009668ED"/>
    <w:rsid w:val="00970A7F"/>
    <w:rsid w:val="00972057"/>
    <w:rsid w:val="00973FE3"/>
    <w:rsid w:val="00975F1A"/>
    <w:rsid w:val="009805D6"/>
    <w:rsid w:val="009812B2"/>
    <w:rsid w:val="009812B8"/>
    <w:rsid w:val="00981C52"/>
    <w:rsid w:val="009830CD"/>
    <w:rsid w:val="00983885"/>
    <w:rsid w:val="00985F6D"/>
    <w:rsid w:val="009871DC"/>
    <w:rsid w:val="0098735E"/>
    <w:rsid w:val="009915C5"/>
    <w:rsid w:val="009939C4"/>
    <w:rsid w:val="00996226"/>
    <w:rsid w:val="00996A55"/>
    <w:rsid w:val="00996E4F"/>
    <w:rsid w:val="009A1D20"/>
    <w:rsid w:val="009A2BE5"/>
    <w:rsid w:val="009A3AB0"/>
    <w:rsid w:val="009A3D6F"/>
    <w:rsid w:val="009A4767"/>
    <w:rsid w:val="009A4C84"/>
    <w:rsid w:val="009A5077"/>
    <w:rsid w:val="009A5200"/>
    <w:rsid w:val="009A5BF3"/>
    <w:rsid w:val="009A7145"/>
    <w:rsid w:val="009A75EF"/>
    <w:rsid w:val="009A7F1D"/>
    <w:rsid w:val="009B1962"/>
    <w:rsid w:val="009B5C92"/>
    <w:rsid w:val="009C171A"/>
    <w:rsid w:val="009C3770"/>
    <w:rsid w:val="009C3A0A"/>
    <w:rsid w:val="009C4290"/>
    <w:rsid w:val="009C4A68"/>
    <w:rsid w:val="009C6275"/>
    <w:rsid w:val="009C6571"/>
    <w:rsid w:val="009D07FD"/>
    <w:rsid w:val="009D096F"/>
    <w:rsid w:val="009D0B22"/>
    <w:rsid w:val="009D301F"/>
    <w:rsid w:val="009D39A9"/>
    <w:rsid w:val="009D3BD1"/>
    <w:rsid w:val="009D4CB1"/>
    <w:rsid w:val="009E0143"/>
    <w:rsid w:val="009E081A"/>
    <w:rsid w:val="009E1CF3"/>
    <w:rsid w:val="009E3B03"/>
    <w:rsid w:val="009E3DEA"/>
    <w:rsid w:val="009E51CD"/>
    <w:rsid w:val="009E7561"/>
    <w:rsid w:val="009E7AFA"/>
    <w:rsid w:val="009E7BC7"/>
    <w:rsid w:val="009F23AC"/>
    <w:rsid w:val="009F34C1"/>
    <w:rsid w:val="009F53B9"/>
    <w:rsid w:val="00A00C3D"/>
    <w:rsid w:val="00A02F70"/>
    <w:rsid w:val="00A05528"/>
    <w:rsid w:val="00A06074"/>
    <w:rsid w:val="00A117EC"/>
    <w:rsid w:val="00A11D5C"/>
    <w:rsid w:val="00A159D3"/>
    <w:rsid w:val="00A21841"/>
    <w:rsid w:val="00A2201F"/>
    <w:rsid w:val="00A2206A"/>
    <w:rsid w:val="00A23F21"/>
    <w:rsid w:val="00A27A13"/>
    <w:rsid w:val="00A30F86"/>
    <w:rsid w:val="00A3288A"/>
    <w:rsid w:val="00A36284"/>
    <w:rsid w:val="00A364A1"/>
    <w:rsid w:val="00A37890"/>
    <w:rsid w:val="00A37BEA"/>
    <w:rsid w:val="00A4234F"/>
    <w:rsid w:val="00A42AA9"/>
    <w:rsid w:val="00A46E02"/>
    <w:rsid w:val="00A4734B"/>
    <w:rsid w:val="00A473F7"/>
    <w:rsid w:val="00A50A6D"/>
    <w:rsid w:val="00A512ED"/>
    <w:rsid w:val="00A51D8D"/>
    <w:rsid w:val="00A52111"/>
    <w:rsid w:val="00A532CE"/>
    <w:rsid w:val="00A602E0"/>
    <w:rsid w:val="00A65036"/>
    <w:rsid w:val="00A65494"/>
    <w:rsid w:val="00A65E52"/>
    <w:rsid w:val="00A671B8"/>
    <w:rsid w:val="00A679F1"/>
    <w:rsid w:val="00A67FF5"/>
    <w:rsid w:val="00A71569"/>
    <w:rsid w:val="00A715C3"/>
    <w:rsid w:val="00A720DB"/>
    <w:rsid w:val="00A7261B"/>
    <w:rsid w:val="00A73FE7"/>
    <w:rsid w:val="00A74F74"/>
    <w:rsid w:val="00A76857"/>
    <w:rsid w:val="00A77CDE"/>
    <w:rsid w:val="00A80C5A"/>
    <w:rsid w:val="00A8229C"/>
    <w:rsid w:val="00A84A8C"/>
    <w:rsid w:val="00A86B4B"/>
    <w:rsid w:val="00A916F8"/>
    <w:rsid w:val="00A94AA9"/>
    <w:rsid w:val="00A94E14"/>
    <w:rsid w:val="00A9500C"/>
    <w:rsid w:val="00A9551F"/>
    <w:rsid w:val="00A973AC"/>
    <w:rsid w:val="00A97678"/>
    <w:rsid w:val="00A97DD6"/>
    <w:rsid w:val="00AA0A0D"/>
    <w:rsid w:val="00AA164B"/>
    <w:rsid w:val="00AA5139"/>
    <w:rsid w:val="00AA7A99"/>
    <w:rsid w:val="00AB061C"/>
    <w:rsid w:val="00AB2B4C"/>
    <w:rsid w:val="00AB5C9C"/>
    <w:rsid w:val="00AB5EBC"/>
    <w:rsid w:val="00AB645F"/>
    <w:rsid w:val="00AB6CA4"/>
    <w:rsid w:val="00AB790C"/>
    <w:rsid w:val="00AB7BAB"/>
    <w:rsid w:val="00AC0434"/>
    <w:rsid w:val="00AC1194"/>
    <w:rsid w:val="00AC58A8"/>
    <w:rsid w:val="00AC6133"/>
    <w:rsid w:val="00AD0317"/>
    <w:rsid w:val="00AD2C21"/>
    <w:rsid w:val="00AD6799"/>
    <w:rsid w:val="00AD6A3E"/>
    <w:rsid w:val="00AE2E8B"/>
    <w:rsid w:val="00AE3221"/>
    <w:rsid w:val="00AE4C58"/>
    <w:rsid w:val="00AE7DD2"/>
    <w:rsid w:val="00AF7E13"/>
    <w:rsid w:val="00B01E02"/>
    <w:rsid w:val="00B023F3"/>
    <w:rsid w:val="00B03CE3"/>
    <w:rsid w:val="00B03F6C"/>
    <w:rsid w:val="00B05BE7"/>
    <w:rsid w:val="00B06660"/>
    <w:rsid w:val="00B07E5D"/>
    <w:rsid w:val="00B07FB6"/>
    <w:rsid w:val="00B1121E"/>
    <w:rsid w:val="00B11898"/>
    <w:rsid w:val="00B14523"/>
    <w:rsid w:val="00B2267C"/>
    <w:rsid w:val="00B25FA6"/>
    <w:rsid w:val="00B26CC6"/>
    <w:rsid w:val="00B27148"/>
    <w:rsid w:val="00B31496"/>
    <w:rsid w:val="00B318C2"/>
    <w:rsid w:val="00B32411"/>
    <w:rsid w:val="00B32E7D"/>
    <w:rsid w:val="00B333A0"/>
    <w:rsid w:val="00B438DF"/>
    <w:rsid w:val="00B448E0"/>
    <w:rsid w:val="00B45094"/>
    <w:rsid w:val="00B458DF"/>
    <w:rsid w:val="00B50BEF"/>
    <w:rsid w:val="00B52FA8"/>
    <w:rsid w:val="00B530D4"/>
    <w:rsid w:val="00B54124"/>
    <w:rsid w:val="00B56160"/>
    <w:rsid w:val="00B56484"/>
    <w:rsid w:val="00B60DF6"/>
    <w:rsid w:val="00B63B08"/>
    <w:rsid w:val="00B64A65"/>
    <w:rsid w:val="00B65BDA"/>
    <w:rsid w:val="00B665C4"/>
    <w:rsid w:val="00B766C0"/>
    <w:rsid w:val="00B776D4"/>
    <w:rsid w:val="00B809C8"/>
    <w:rsid w:val="00B81826"/>
    <w:rsid w:val="00B82EDE"/>
    <w:rsid w:val="00B87C98"/>
    <w:rsid w:val="00B9056F"/>
    <w:rsid w:val="00B90E25"/>
    <w:rsid w:val="00B934A6"/>
    <w:rsid w:val="00B93FD7"/>
    <w:rsid w:val="00B94DF2"/>
    <w:rsid w:val="00B9695A"/>
    <w:rsid w:val="00BA1FED"/>
    <w:rsid w:val="00BA4C36"/>
    <w:rsid w:val="00BA4EBA"/>
    <w:rsid w:val="00BA57D4"/>
    <w:rsid w:val="00BA6D4F"/>
    <w:rsid w:val="00BA72FA"/>
    <w:rsid w:val="00BB2733"/>
    <w:rsid w:val="00BB4D8C"/>
    <w:rsid w:val="00BB50BA"/>
    <w:rsid w:val="00BB6A02"/>
    <w:rsid w:val="00BB710F"/>
    <w:rsid w:val="00BC4FA4"/>
    <w:rsid w:val="00BC5627"/>
    <w:rsid w:val="00BC73B0"/>
    <w:rsid w:val="00BD13F2"/>
    <w:rsid w:val="00BD22D3"/>
    <w:rsid w:val="00BD46A7"/>
    <w:rsid w:val="00BD72E9"/>
    <w:rsid w:val="00BE12B3"/>
    <w:rsid w:val="00BE498B"/>
    <w:rsid w:val="00BE593B"/>
    <w:rsid w:val="00BF4042"/>
    <w:rsid w:val="00BF4202"/>
    <w:rsid w:val="00BF731E"/>
    <w:rsid w:val="00C03383"/>
    <w:rsid w:val="00C03409"/>
    <w:rsid w:val="00C050D0"/>
    <w:rsid w:val="00C0688D"/>
    <w:rsid w:val="00C10260"/>
    <w:rsid w:val="00C12C98"/>
    <w:rsid w:val="00C14389"/>
    <w:rsid w:val="00C151B4"/>
    <w:rsid w:val="00C16C6C"/>
    <w:rsid w:val="00C220B6"/>
    <w:rsid w:val="00C22380"/>
    <w:rsid w:val="00C22930"/>
    <w:rsid w:val="00C22D3F"/>
    <w:rsid w:val="00C242D8"/>
    <w:rsid w:val="00C24D0C"/>
    <w:rsid w:val="00C33D5C"/>
    <w:rsid w:val="00C344C0"/>
    <w:rsid w:val="00C35942"/>
    <w:rsid w:val="00C3626F"/>
    <w:rsid w:val="00C36306"/>
    <w:rsid w:val="00C36992"/>
    <w:rsid w:val="00C3791C"/>
    <w:rsid w:val="00C3795B"/>
    <w:rsid w:val="00C455E3"/>
    <w:rsid w:val="00C4695A"/>
    <w:rsid w:val="00C469D3"/>
    <w:rsid w:val="00C46E03"/>
    <w:rsid w:val="00C50586"/>
    <w:rsid w:val="00C506E0"/>
    <w:rsid w:val="00C5209B"/>
    <w:rsid w:val="00C5346E"/>
    <w:rsid w:val="00C53807"/>
    <w:rsid w:val="00C60C08"/>
    <w:rsid w:val="00C62CDB"/>
    <w:rsid w:val="00C643E5"/>
    <w:rsid w:val="00C6466B"/>
    <w:rsid w:val="00C66A0E"/>
    <w:rsid w:val="00C71391"/>
    <w:rsid w:val="00C71A6F"/>
    <w:rsid w:val="00C72006"/>
    <w:rsid w:val="00C73648"/>
    <w:rsid w:val="00C7661A"/>
    <w:rsid w:val="00C7764E"/>
    <w:rsid w:val="00C826B3"/>
    <w:rsid w:val="00C8270B"/>
    <w:rsid w:val="00C83313"/>
    <w:rsid w:val="00C85DF8"/>
    <w:rsid w:val="00C86354"/>
    <w:rsid w:val="00C90AA4"/>
    <w:rsid w:val="00C916EF"/>
    <w:rsid w:val="00C917BE"/>
    <w:rsid w:val="00C93312"/>
    <w:rsid w:val="00C9333B"/>
    <w:rsid w:val="00C951E6"/>
    <w:rsid w:val="00C95AE2"/>
    <w:rsid w:val="00C96E23"/>
    <w:rsid w:val="00CA2A19"/>
    <w:rsid w:val="00CB1570"/>
    <w:rsid w:val="00CB1DBB"/>
    <w:rsid w:val="00CB326A"/>
    <w:rsid w:val="00CB444B"/>
    <w:rsid w:val="00CB5B2B"/>
    <w:rsid w:val="00CB6916"/>
    <w:rsid w:val="00CC0380"/>
    <w:rsid w:val="00CC0C32"/>
    <w:rsid w:val="00CC0F9B"/>
    <w:rsid w:val="00CC1B77"/>
    <w:rsid w:val="00CC2F9C"/>
    <w:rsid w:val="00CC3A56"/>
    <w:rsid w:val="00CC5B85"/>
    <w:rsid w:val="00CC740F"/>
    <w:rsid w:val="00CC7763"/>
    <w:rsid w:val="00CD1708"/>
    <w:rsid w:val="00CD687E"/>
    <w:rsid w:val="00CD7F7A"/>
    <w:rsid w:val="00CE2C63"/>
    <w:rsid w:val="00CE3158"/>
    <w:rsid w:val="00CE324A"/>
    <w:rsid w:val="00CE439C"/>
    <w:rsid w:val="00CE6185"/>
    <w:rsid w:val="00CE61B4"/>
    <w:rsid w:val="00CE6502"/>
    <w:rsid w:val="00CE7089"/>
    <w:rsid w:val="00CE71A2"/>
    <w:rsid w:val="00CF5746"/>
    <w:rsid w:val="00D02A90"/>
    <w:rsid w:val="00D03F2D"/>
    <w:rsid w:val="00D10FD9"/>
    <w:rsid w:val="00D11112"/>
    <w:rsid w:val="00D12C3D"/>
    <w:rsid w:val="00D13A49"/>
    <w:rsid w:val="00D160E7"/>
    <w:rsid w:val="00D170C1"/>
    <w:rsid w:val="00D21718"/>
    <w:rsid w:val="00D217AE"/>
    <w:rsid w:val="00D2543E"/>
    <w:rsid w:val="00D27571"/>
    <w:rsid w:val="00D30440"/>
    <w:rsid w:val="00D3131D"/>
    <w:rsid w:val="00D330F2"/>
    <w:rsid w:val="00D347CB"/>
    <w:rsid w:val="00D34A06"/>
    <w:rsid w:val="00D36737"/>
    <w:rsid w:val="00D40683"/>
    <w:rsid w:val="00D4334C"/>
    <w:rsid w:val="00D43916"/>
    <w:rsid w:val="00D44733"/>
    <w:rsid w:val="00D4588C"/>
    <w:rsid w:val="00D46529"/>
    <w:rsid w:val="00D47987"/>
    <w:rsid w:val="00D506AD"/>
    <w:rsid w:val="00D50E52"/>
    <w:rsid w:val="00D52834"/>
    <w:rsid w:val="00D56DE4"/>
    <w:rsid w:val="00D63F77"/>
    <w:rsid w:val="00D6629B"/>
    <w:rsid w:val="00D71828"/>
    <w:rsid w:val="00D72A12"/>
    <w:rsid w:val="00D734F3"/>
    <w:rsid w:val="00D73BD9"/>
    <w:rsid w:val="00D74667"/>
    <w:rsid w:val="00D748F2"/>
    <w:rsid w:val="00D76CBA"/>
    <w:rsid w:val="00D7755B"/>
    <w:rsid w:val="00D80885"/>
    <w:rsid w:val="00D86996"/>
    <w:rsid w:val="00D871A6"/>
    <w:rsid w:val="00D9126D"/>
    <w:rsid w:val="00D91A30"/>
    <w:rsid w:val="00D9224D"/>
    <w:rsid w:val="00D92B72"/>
    <w:rsid w:val="00D93B53"/>
    <w:rsid w:val="00D96AF9"/>
    <w:rsid w:val="00DA1ACC"/>
    <w:rsid w:val="00DA4EC8"/>
    <w:rsid w:val="00DA650E"/>
    <w:rsid w:val="00DA6C5B"/>
    <w:rsid w:val="00DB1579"/>
    <w:rsid w:val="00DB1925"/>
    <w:rsid w:val="00DB2114"/>
    <w:rsid w:val="00DB336D"/>
    <w:rsid w:val="00DB732E"/>
    <w:rsid w:val="00DC03EA"/>
    <w:rsid w:val="00DC1505"/>
    <w:rsid w:val="00DC2D29"/>
    <w:rsid w:val="00DC6C86"/>
    <w:rsid w:val="00DC6E91"/>
    <w:rsid w:val="00DC7A12"/>
    <w:rsid w:val="00DD175E"/>
    <w:rsid w:val="00DD1A24"/>
    <w:rsid w:val="00DD2AD2"/>
    <w:rsid w:val="00DE2AD3"/>
    <w:rsid w:val="00DE388E"/>
    <w:rsid w:val="00DE599B"/>
    <w:rsid w:val="00DF3435"/>
    <w:rsid w:val="00DF4E6A"/>
    <w:rsid w:val="00E0119A"/>
    <w:rsid w:val="00E02562"/>
    <w:rsid w:val="00E02A80"/>
    <w:rsid w:val="00E03F0B"/>
    <w:rsid w:val="00E04505"/>
    <w:rsid w:val="00E0499A"/>
    <w:rsid w:val="00E060A4"/>
    <w:rsid w:val="00E060D5"/>
    <w:rsid w:val="00E063C1"/>
    <w:rsid w:val="00E07614"/>
    <w:rsid w:val="00E07CD5"/>
    <w:rsid w:val="00E10052"/>
    <w:rsid w:val="00E10617"/>
    <w:rsid w:val="00E11EF6"/>
    <w:rsid w:val="00E1439E"/>
    <w:rsid w:val="00E1682F"/>
    <w:rsid w:val="00E169CA"/>
    <w:rsid w:val="00E208BA"/>
    <w:rsid w:val="00E22274"/>
    <w:rsid w:val="00E24AFA"/>
    <w:rsid w:val="00E25FE5"/>
    <w:rsid w:val="00E27840"/>
    <w:rsid w:val="00E311D7"/>
    <w:rsid w:val="00E36FEB"/>
    <w:rsid w:val="00E4064C"/>
    <w:rsid w:val="00E415BF"/>
    <w:rsid w:val="00E42A2A"/>
    <w:rsid w:val="00E43902"/>
    <w:rsid w:val="00E45205"/>
    <w:rsid w:val="00E47FDD"/>
    <w:rsid w:val="00E50047"/>
    <w:rsid w:val="00E516EA"/>
    <w:rsid w:val="00E539C1"/>
    <w:rsid w:val="00E53FBF"/>
    <w:rsid w:val="00E54309"/>
    <w:rsid w:val="00E57E9B"/>
    <w:rsid w:val="00E640F0"/>
    <w:rsid w:val="00E64A86"/>
    <w:rsid w:val="00E652A7"/>
    <w:rsid w:val="00E65E5F"/>
    <w:rsid w:val="00E65E7E"/>
    <w:rsid w:val="00E67077"/>
    <w:rsid w:val="00E73278"/>
    <w:rsid w:val="00E758AE"/>
    <w:rsid w:val="00E765BF"/>
    <w:rsid w:val="00E8048B"/>
    <w:rsid w:val="00E80C30"/>
    <w:rsid w:val="00E83368"/>
    <w:rsid w:val="00E834D1"/>
    <w:rsid w:val="00E836C7"/>
    <w:rsid w:val="00E839EF"/>
    <w:rsid w:val="00E852C1"/>
    <w:rsid w:val="00E90D3E"/>
    <w:rsid w:val="00E9356F"/>
    <w:rsid w:val="00E93FF0"/>
    <w:rsid w:val="00E9461D"/>
    <w:rsid w:val="00E94E46"/>
    <w:rsid w:val="00E957D2"/>
    <w:rsid w:val="00E959A2"/>
    <w:rsid w:val="00E97D7A"/>
    <w:rsid w:val="00EA0B9F"/>
    <w:rsid w:val="00EA1248"/>
    <w:rsid w:val="00EA4C66"/>
    <w:rsid w:val="00EB19FB"/>
    <w:rsid w:val="00EB1A58"/>
    <w:rsid w:val="00EB1F86"/>
    <w:rsid w:val="00EB43C0"/>
    <w:rsid w:val="00EB598E"/>
    <w:rsid w:val="00EC0121"/>
    <w:rsid w:val="00EC1DAB"/>
    <w:rsid w:val="00EC211F"/>
    <w:rsid w:val="00EC21F9"/>
    <w:rsid w:val="00EC2367"/>
    <w:rsid w:val="00EC274A"/>
    <w:rsid w:val="00EC413E"/>
    <w:rsid w:val="00EC466B"/>
    <w:rsid w:val="00EC63BF"/>
    <w:rsid w:val="00EC6A3A"/>
    <w:rsid w:val="00ED040D"/>
    <w:rsid w:val="00ED1B6B"/>
    <w:rsid w:val="00ED1DA7"/>
    <w:rsid w:val="00ED1E7D"/>
    <w:rsid w:val="00ED2415"/>
    <w:rsid w:val="00ED3D4B"/>
    <w:rsid w:val="00ED4181"/>
    <w:rsid w:val="00ED6609"/>
    <w:rsid w:val="00ED7CF8"/>
    <w:rsid w:val="00ED7FBF"/>
    <w:rsid w:val="00EE03CF"/>
    <w:rsid w:val="00EE28EE"/>
    <w:rsid w:val="00EE3750"/>
    <w:rsid w:val="00EE5C52"/>
    <w:rsid w:val="00EE73F3"/>
    <w:rsid w:val="00EE7AED"/>
    <w:rsid w:val="00EF14CB"/>
    <w:rsid w:val="00EF2161"/>
    <w:rsid w:val="00EF3FBC"/>
    <w:rsid w:val="00EF5E52"/>
    <w:rsid w:val="00EF7018"/>
    <w:rsid w:val="00EF7B40"/>
    <w:rsid w:val="00F00DD5"/>
    <w:rsid w:val="00F01514"/>
    <w:rsid w:val="00F01A7B"/>
    <w:rsid w:val="00F02FE2"/>
    <w:rsid w:val="00F044E3"/>
    <w:rsid w:val="00F044FD"/>
    <w:rsid w:val="00F06A09"/>
    <w:rsid w:val="00F06CA9"/>
    <w:rsid w:val="00F11089"/>
    <w:rsid w:val="00F16982"/>
    <w:rsid w:val="00F20770"/>
    <w:rsid w:val="00F2111C"/>
    <w:rsid w:val="00F21DFB"/>
    <w:rsid w:val="00F22AB3"/>
    <w:rsid w:val="00F26E3D"/>
    <w:rsid w:val="00F2748F"/>
    <w:rsid w:val="00F27832"/>
    <w:rsid w:val="00F3209D"/>
    <w:rsid w:val="00F32B55"/>
    <w:rsid w:val="00F33A15"/>
    <w:rsid w:val="00F345B6"/>
    <w:rsid w:val="00F34F12"/>
    <w:rsid w:val="00F3758D"/>
    <w:rsid w:val="00F37732"/>
    <w:rsid w:val="00F42555"/>
    <w:rsid w:val="00F43786"/>
    <w:rsid w:val="00F44413"/>
    <w:rsid w:val="00F4633F"/>
    <w:rsid w:val="00F46952"/>
    <w:rsid w:val="00F50A9E"/>
    <w:rsid w:val="00F5144F"/>
    <w:rsid w:val="00F51A11"/>
    <w:rsid w:val="00F52BC0"/>
    <w:rsid w:val="00F622EE"/>
    <w:rsid w:val="00F62A40"/>
    <w:rsid w:val="00F63C88"/>
    <w:rsid w:val="00F6484C"/>
    <w:rsid w:val="00F671EC"/>
    <w:rsid w:val="00F70169"/>
    <w:rsid w:val="00F70CD1"/>
    <w:rsid w:val="00F712E4"/>
    <w:rsid w:val="00F72619"/>
    <w:rsid w:val="00F735E6"/>
    <w:rsid w:val="00F7444D"/>
    <w:rsid w:val="00F7669B"/>
    <w:rsid w:val="00F778F9"/>
    <w:rsid w:val="00F82F36"/>
    <w:rsid w:val="00F83659"/>
    <w:rsid w:val="00F86CBA"/>
    <w:rsid w:val="00F87A06"/>
    <w:rsid w:val="00F919A8"/>
    <w:rsid w:val="00F91BF5"/>
    <w:rsid w:val="00F925C1"/>
    <w:rsid w:val="00F971D9"/>
    <w:rsid w:val="00F97DE9"/>
    <w:rsid w:val="00FA0BB5"/>
    <w:rsid w:val="00FA3E1E"/>
    <w:rsid w:val="00FA56C7"/>
    <w:rsid w:val="00FA6158"/>
    <w:rsid w:val="00FA75B6"/>
    <w:rsid w:val="00FA7B3B"/>
    <w:rsid w:val="00FB05FA"/>
    <w:rsid w:val="00FB0BD3"/>
    <w:rsid w:val="00FB2244"/>
    <w:rsid w:val="00FB2E85"/>
    <w:rsid w:val="00FB3D55"/>
    <w:rsid w:val="00FB62C0"/>
    <w:rsid w:val="00FB6762"/>
    <w:rsid w:val="00FB6DED"/>
    <w:rsid w:val="00FC068F"/>
    <w:rsid w:val="00FC0BBB"/>
    <w:rsid w:val="00FC0DF7"/>
    <w:rsid w:val="00FC4AEF"/>
    <w:rsid w:val="00FD0AA1"/>
    <w:rsid w:val="00FD1BA7"/>
    <w:rsid w:val="00FD4F11"/>
    <w:rsid w:val="00FD753A"/>
    <w:rsid w:val="00FE01AD"/>
    <w:rsid w:val="00FE02CC"/>
    <w:rsid w:val="00FE0655"/>
    <w:rsid w:val="00FE6DF2"/>
    <w:rsid w:val="00FF030F"/>
    <w:rsid w:val="00FF2517"/>
    <w:rsid w:val="00FF2D16"/>
    <w:rsid w:val="00FF426C"/>
    <w:rsid w:val="00FF4786"/>
    <w:rsid w:val="00FF6C2C"/>
    <w:rsid w:val="010238A0"/>
    <w:rsid w:val="1B696EA9"/>
    <w:rsid w:val="1BE8742E"/>
    <w:rsid w:val="2ACCDE1E"/>
    <w:rsid w:val="2AD5C599"/>
    <w:rsid w:val="2C44DB19"/>
    <w:rsid w:val="2D82E7F3"/>
    <w:rsid w:val="33B63A9F"/>
    <w:rsid w:val="45FA3EF8"/>
    <w:rsid w:val="47218C83"/>
    <w:rsid w:val="49C829DE"/>
    <w:rsid w:val="6A42B6DD"/>
    <w:rsid w:val="6BE61D11"/>
    <w:rsid w:val="6BF598FB"/>
    <w:rsid w:val="71773AAC"/>
    <w:rsid w:val="738372B6"/>
    <w:rsid w:val="77BED9D5"/>
    <w:rsid w:val="7ADB8CED"/>
    <w:rsid w:val="7FE8ADB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6644B"/>
  <w14:defaultImageDpi w14:val="32767"/>
  <w15:chartTrackingRefBased/>
  <w15:docId w15:val="{94E3CC91-8876-40B4-832A-12E22EB3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0"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uiPriority="0"/>
    <w:lsdException w:name="header" w:locked="0"/>
    <w:lsdException w:name="footer" w:locked="0"/>
    <w:lsdException w:name="index heading" w:semiHidden="1"/>
    <w:lsdException w:name="caption" w:locked="0" w:uiPriority="37" w:qFormat="1"/>
    <w:lsdException w:name="table of figures" w:locked="0"/>
    <w:lsdException w:name="envelope address" w:locked="0" w:uiPriority="34"/>
    <w:lsdException w:name="envelope return" w:locked="0" w:semiHidden="1"/>
    <w:lsdException w:name="footnote reference" w:locked="0"/>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uiPriority="18" w:qFormat="1"/>
    <w:lsdException w:name="List Number" w:locked="0" w:uiPriority="2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semiHidden="1" w:uiPriority="1" w:unhideWhenUsed="1"/>
    <w:lsdException w:name="Body Text" w:locked="0" w:semiHidden="1" w:qFormat="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qFormat="1"/>
    <w:lsdException w:name="FollowedHyperlink" w:locked="0"/>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0"/>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33" w:qFormat="1"/>
    <w:lsdException w:name="Intense Quote" w:locked="0"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28"/>
    <w:lsdException w:name="Intense Emphasis" w:locked="0" w:semiHidden="1" w:uiPriority="27" w:qFormat="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817E3"/>
    <w:rPr>
      <w:sz w:val="21"/>
    </w:rPr>
  </w:style>
  <w:style w:type="paragraph" w:styleId="Heading1">
    <w:name w:val="heading 1"/>
    <w:basedOn w:val="Normal"/>
    <w:next w:val="Normal"/>
    <w:link w:val="Heading1Char"/>
    <w:uiPriority w:val="9"/>
    <w:qFormat/>
    <w:rsid w:val="0072572F"/>
    <w:pPr>
      <w:keepNext/>
      <w:keepLines/>
      <w:spacing w:before="240" w:after="240" w:line="240" w:lineRule="auto"/>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aliases w:val="CSHeading3"/>
    <w:basedOn w:val="Normal"/>
    <w:next w:val="Normal"/>
    <w:link w:val="Heading3Char"/>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2F22"/>
    <w:pPr>
      <w:spacing w:before="0" w:after="0"/>
    </w:pPr>
  </w:style>
  <w:style w:type="character" w:customStyle="1" w:styleId="Heading1Char">
    <w:name w:val="Heading 1 Char"/>
    <w:basedOn w:val="DefaultParagraphFont"/>
    <w:link w:val="Heading1"/>
    <w:uiPriority w:val="9"/>
    <w:rsid w:val="0072572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aliases w:val="CSHeading3 Char"/>
    <w:basedOn w:val="DefaultParagraphFont"/>
    <w:link w:val="Heading3"/>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sz w:val="21"/>
    </w:rPr>
  </w:style>
  <w:style w:type="character" w:customStyle="1" w:styleId="Heading9Char">
    <w:name w:val="Heading 9 Char"/>
    <w:basedOn w:val="DefaultParagraphFont"/>
    <w:link w:val="Heading9"/>
    <w:uiPriority w:val="9"/>
    <w:rsid w:val="009E081A"/>
    <w:rPr>
      <w:rFonts w:asciiTheme="majorHAnsi" w:eastAsiaTheme="majorEastAsia" w:hAnsiTheme="majorHAnsi" w:cstheme="majorBidi"/>
      <w:i/>
      <w:color w:val="327DC6" w:themeColor="accent5"/>
      <w:sz w:val="21"/>
    </w:rPr>
  </w:style>
  <w:style w:type="paragraph" w:styleId="ListBullet">
    <w:name w:val="List Bullet"/>
    <w:basedOn w:val="Normal"/>
    <w:link w:val="ListBulletChar"/>
    <w:uiPriority w:val="18"/>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Toc 2,number bullet,NFP GP Bulleted List,List Paragraph1,Recommendation,List Paragraph11,FooterText,numbered,Paragraphe de liste1,Bulletr List Paragraph,列出段落,列出段落1,List Paragraph2,List Paragraph21,Listeafsnit1,L,Bullet point,列"/>
    <w:basedOn w:val="Normal"/>
    <w:link w:val="ListParagraphChar"/>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aliases w:val="Numbered List"/>
    <w:basedOn w:val="Normal"/>
    <w:link w:val="ListNumberChar"/>
    <w:uiPriority w:val="20"/>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aliases w:val="Photo caption"/>
    <w:basedOn w:val="Normal"/>
    <w:next w:val="Normal"/>
    <w:uiPriority w:val="37"/>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4"/>
    <w:qFormat/>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4"/>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8E2456"/>
    <w:pPr>
      <w:spacing w:before="0" w:after="0" w:line="240" w:lineRule="auto"/>
      <w:ind w:right="-284"/>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10"/>
    <w:rsid w:val="008E2456"/>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link w:val="CoverPageSubtitleChar"/>
    <w:qFormat/>
    <w:rsid w:val="008E2456"/>
    <w:pPr>
      <w:spacing w:before="240" w:after="0"/>
      <w:ind w:right="-284"/>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11"/>
    <w:rsid w:val="00050622"/>
    <w:rPr>
      <w:rFonts w:eastAsiaTheme="minorEastAsia" w:cstheme="majorBidi"/>
      <w:b/>
      <w:color w:val="005EB8" w:themeColor="accent1"/>
      <w:sz w:val="36"/>
      <w:szCs w:val="22"/>
    </w:rPr>
  </w:style>
  <w:style w:type="table" w:styleId="TableGrid">
    <w:name w:val="Table Grid"/>
    <w:basedOn w:val="TableNormal"/>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33"/>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33"/>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after="400"/>
      <w:outlineLvl w:val="9"/>
    </w:pPr>
  </w:style>
  <w:style w:type="paragraph" w:styleId="TOC1">
    <w:name w:val="toc 1"/>
    <w:basedOn w:val="Normal"/>
    <w:next w:val="Normal"/>
    <w:link w:val="TOC1Char"/>
    <w:autoRedefine/>
    <w:uiPriority w:val="39"/>
    <w:rsid w:val="00EB19FB"/>
    <w:pPr>
      <w:tabs>
        <w:tab w:val="right" w:leader="dot" w:pos="10206"/>
      </w:tabs>
      <w:spacing w:before="200" w:after="100" w:line="240" w:lineRule="auto"/>
    </w:pPr>
    <w:rPr>
      <w:rFonts w:ascii="Arial Bold" w:hAnsi="Arial Bold"/>
      <w:b/>
      <w:color w:val="002E5C" w:themeColor="text2"/>
    </w:rPr>
  </w:style>
  <w:style w:type="paragraph" w:styleId="TOC2">
    <w:name w:val="toc 2"/>
    <w:basedOn w:val="Normal"/>
    <w:next w:val="Normal"/>
    <w:autoRedefine/>
    <w:uiPriority w:val="39"/>
    <w:rsid w:val="00EB19FB"/>
    <w:pPr>
      <w:tabs>
        <w:tab w:val="right" w:leader="dot" w:pos="10206"/>
      </w:tabs>
      <w:spacing w:before="0" w:after="20" w:line="264" w:lineRule="auto"/>
    </w:pPr>
    <w:rPr>
      <w:rFonts w:ascii="Arial" w:hAnsi="Arial"/>
      <w:noProof/>
      <w:color w:val="005EB8" w:themeColor="accent1"/>
    </w:rPr>
  </w:style>
  <w:style w:type="character" w:styleId="Hyperlink">
    <w:name w:val="Hyperlink"/>
    <w:basedOn w:val="DefaultParagraphFont"/>
    <w:uiPriority w:val="99"/>
    <w:qFormat/>
    <w:rsid w:val="005209F0"/>
    <w:rPr>
      <w:color w:val="0563C1" w:themeColor="hyperlink"/>
      <w:u w:val="single"/>
    </w:rPr>
  </w:style>
  <w:style w:type="paragraph" w:customStyle="1" w:styleId="NumberedHeading1">
    <w:name w:val="Numbered Heading 1"/>
    <w:basedOn w:val="Heading1"/>
    <w:next w:val="Normal"/>
    <w:link w:val="NumberedHeading1Char"/>
    <w:qFormat/>
    <w:rsid w:val="00B25FA6"/>
    <w:pPr>
      <w:numPr>
        <w:numId w:val="11"/>
      </w:numPr>
      <w:ind w:left="720" w:hanging="720"/>
    </w:pPr>
  </w:style>
  <w:style w:type="paragraph" w:customStyle="1" w:styleId="NumberedHeading3">
    <w:name w:val="Numbered Heading 3"/>
    <w:basedOn w:val="Heading3"/>
    <w:next w:val="Normal"/>
    <w:qFormat/>
    <w:rsid w:val="00CE6502"/>
    <w:pPr>
      <w:numPr>
        <w:ilvl w:val="2"/>
        <w:numId w:val="11"/>
      </w:numPr>
    </w:pPr>
  </w:style>
  <w:style w:type="paragraph" w:customStyle="1" w:styleId="NumberedHeading2">
    <w:name w:val="Numbered Heading 2"/>
    <w:basedOn w:val="Heading2"/>
    <w:next w:val="Normal"/>
    <w:link w:val="NumberedHeading2Char"/>
    <w:qFormat/>
    <w:rsid w:val="00CE6502"/>
    <w:pPr>
      <w:numPr>
        <w:ilvl w:val="1"/>
        <w:numId w:val="11"/>
      </w:numPr>
    </w:pPr>
  </w:style>
  <w:style w:type="character" w:customStyle="1" w:styleId="NumberedHeading2Char">
    <w:name w:val="Numbered Heading 2 Char"/>
    <w:basedOn w:val="Heading2Char"/>
    <w:link w:val="NumberedHeading2"/>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qFormat/>
    <w:rsid w:val="00CE6502"/>
    <w:pPr>
      <w:numPr>
        <w:ilvl w:val="3"/>
        <w:numId w:val="11"/>
      </w:numPr>
    </w:pPr>
  </w:style>
  <w:style w:type="paragraph" w:customStyle="1" w:styleId="IntroParagraph">
    <w:name w:val="Intro Paragraph"/>
    <w:basedOn w:val="Normal"/>
    <w:next w:val="Normal"/>
    <w:link w:val="IntroParagraphChar"/>
    <w:uiPriority w:val="17"/>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aliases w:val="Footer text"/>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aliases w:val="Footer text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rsid w:val="00237B5F"/>
    <w:pPr>
      <w:tabs>
        <w:tab w:val="right" w:leader="dot" w:pos="10206"/>
      </w:tabs>
      <w:spacing w:before="0" w:after="20" w:line="264" w:lineRule="auto"/>
    </w:pPr>
    <w:rPr>
      <w:i/>
    </w:rPr>
  </w:style>
  <w:style w:type="paragraph" w:styleId="TOC4">
    <w:name w:val="toc 4"/>
    <w:basedOn w:val="Normal"/>
    <w:next w:val="Normal"/>
    <w:autoRedefine/>
    <w:uiPriority w:val="39"/>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link w:val="ListChar"/>
    <w:uiPriority w:val="99"/>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qFormat/>
    <w:rsid w:val="00E45205"/>
  </w:style>
  <w:style w:type="character" w:customStyle="1" w:styleId="BodyTextChar">
    <w:name w:val="Body Text Char"/>
    <w:basedOn w:val="DefaultParagraphFont"/>
    <w:link w:val="BodyText"/>
    <w:uiPriority w:val="99"/>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locked/>
    <w:rsid w:val="00E45205"/>
    <w:rPr>
      <w:sz w:val="16"/>
      <w:szCs w:val="16"/>
    </w:rPr>
  </w:style>
  <w:style w:type="paragraph" w:styleId="CommentText">
    <w:name w:val="annotation text"/>
    <w:basedOn w:val="Normal"/>
    <w:link w:val="CommentTextChar"/>
    <w:locked/>
    <w:rsid w:val="00E45205"/>
    <w:pPr>
      <w:spacing w:line="240" w:lineRule="auto"/>
    </w:pPr>
    <w:rPr>
      <w:szCs w:val="25"/>
    </w:rPr>
  </w:style>
  <w:style w:type="character" w:customStyle="1" w:styleId="CommentTextChar">
    <w:name w:val="Comment Text Char"/>
    <w:basedOn w:val="DefaultParagraphFont"/>
    <w:link w:val="CommentText"/>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99"/>
    <w:rsid w:val="00E45205"/>
    <w:rPr>
      <w:color w:val="954F72" w:themeColor="followedHyperlink"/>
      <w:u w:val="single"/>
    </w:rPr>
  </w:style>
  <w:style w:type="character" w:styleId="Hashtag">
    <w:name w:val="Hashtag"/>
    <w:basedOn w:val="DefaultParagraphFont"/>
    <w:uiPriority w:val="99"/>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7"/>
    <w:qFormat/>
    <w:rsid w:val="00FC4AEF"/>
    <w:rPr>
      <w:b/>
      <w:i/>
      <w:iCs/>
      <w:color w:val="auto"/>
      <w:sz w:val="20"/>
    </w:rPr>
  </w:style>
  <w:style w:type="character" w:styleId="IntenseReference">
    <w:name w:val="Intense Reference"/>
    <w:basedOn w:val="DefaultParagraphFont"/>
    <w:uiPriority w:val="32"/>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8"/>
    <w:rsid w:val="002D140F"/>
    <w:rPr>
      <w:b w:val="0"/>
      <w:i/>
      <w:iCs/>
      <w:color w:val="005EB8" w:themeColor="accent1"/>
      <w:sz w:val="20"/>
    </w:rPr>
  </w:style>
  <w:style w:type="character" w:styleId="SubtleReference">
    <w:name w:val="Subtle Reference"/>
    <w:basedOn w:val="DefaultParagraphFont"/>
    <w:uiPriority w:val="31"/>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rsid w:val="00E45205"/>
    <w:pPr>
      <w:spacing w:after="100"/>
      <w:ind w:left="880"/>
    </w:pPr>
  </w:style>
  <w:style w:type="paragraph" w:styleId="TOC6">
    <w:name w:val="toc 6"/>
    <w:basedOn w:val="Normal"/>
    <w:next w:val="Normal"/>
    <w:autoRedefine/>
    <w:uiPriority w:val="39"/>
    <w:rsid w:val="00E45205"/>
    <w:pPr>
      <w:spacing w:after="100"/>
      <w:ind w:left="1100"/>
    </w:pPr>
  </w:style>
  <w:style w:type="paragraph" w:styleId="TOC7">
    <w:name w:val="toc 7"/>
    <w:basedOn w:val="Normal"/>
    <w:next w:val="Normal"/>
    <w:autoRedefine/>
    <w:uiPriority w:val="39"/>
    <w:rsid w:val="00E45205"/>
    <w:pPr>
      <w:spacing w:after="100"/>
      <w:ind w:left="1320"/>
    </w:pPr>
  </w:style>
  <w:style w:type="paragraph" w:styleId="TOC8">
    <w:name w:val="toc 8"/>
    <w:basedOn w:val="Normal"/>
    <w:next w:val="Normal"/>
    <w:autoRedefine/>
    <w:uiPriority w:val="39"/>
    <w:rsid w:val="00E45205"/>
    <w:pPr>
      <w:spacing w:after="100"/>
      <w:ind w:left="1540"/>
    </w:pPr>
  </w:style>
  <w:style w:type="paragraph" w:styleId="TOC9">
    <w:name w:val="toc 9"/>
    <w:basedOn w:val="Normal"/>
    <w:next w:val="Normal"/>
    <w:autoRedefine/>
    <w:uiPriority w:val="39"/>
    <w:rsid w:val="00E45205"/>
    <w:pPr>
      <w:spacing w:after="100"/>
      <w:ind w:left="1760"/>
    </w:pPr>
  </w:style>
  <w:style w:type="character" w:styleId="UnresolvedMention">
    <w:name w:val="Unresolved Mention"/>
    <w:basedOn w:val="DefaultParagraphFont"/>
    <w:uiPriority w:val="99"/>
    <w:locked/>
    <w:rsid w:val="00E45205"/>
    <w:rPr>
      <w:color w:val="605E5C"/>
      <w:shd w:val="clear" w:color="auto" w:fill="E1DFDD"/>
    </w:rPr>
  </w:style>
  <w:style w:type="paragraph" w:customStyle="1" w:styleId="Callout">
    <w:name w:val="Callout"/>
    <w:basedOn w:val="Normal"/>
    <w:link w:val="CalloutChar"/>
    <w:uiPriority w:val="3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603F5B"/>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sz w:val="18"/>
    </w:rPr>
  </w:style>
  <w:style w:type="paragraph" w:customStyle="1" w:styleId="Alert">
    <w:name w:val="Alert"/>
    <w:aliases w:val="Warning,Important"/>
    <w:basedOn w:val="Normal"/>
    <w:uiPriority w:val="31"/>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1"/>
    <w:qFormat/>
    <w:rsid w:val="0098735E"/>
    <w:rPr>
      <w:i/>
    </w:rPr>
  </w:style>
  <w:style w:type="paragraph" w:customStyle="1" w:styleId="References">
    <w:name w:val="References"/>
    <w:basedOn w:val="Normal"/>
    <w:uiPriority w:val="35"/>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CC3A56"/>
    <w:pPr>
      <w:keepNext/>
      <w:keepLines/>
      <w:numPr>
        <w:ilvl w:val="1"/>
        <w:numId w:val="17"/>
      </w:numPr>
      <w:spacing w:before="240"/>
      <w:outlineLvl w:val="1"/>
    </w:pPr>
    <w:rPr>
      <w:color w:val="005EB8" w:themeColor="accent1"/>
      <w:sz w:val="36"/>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8E2456"/>
    <w:pPr>
      <w:spacing w:before="5040"/>
      <w:ind w:right="-284"/>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F34C1"/>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C0688D"/>
    <w:rPr>
      <w:color w:val="002E5C" w:themeColor="text2"/>
      <w:sz w:val="18"/>
      <w:shd w:val="clear" w:color="auto" w:fill="D2E8FF"/>
    </w:rPr>
  </w:style>
  <w:style w:type="character" w:customStyle="1" w:styleId="ListParagraphChar">
    <w:name w:val="List Paragraph Char"/>
    <w:aliases w:val="Bullet copy Char,Toc 2 Char,number bullet Char,NFP GP Bulleted List Char,List Paragraph1 Char,Recommendation Char,List Paragraph11 Char,FooterText Char,numbered Char,Paragraphe de liste1 Char,Bulletr List Paragraph Char,列出段落 Char"/>
    <w:link w:val="ListParagraph"/>
    <w:uiPriority w:val="34"/>
    <w:qFormat/>
    <w:locked/>
    <w:rsid w:val="00AE7DD2"/>
    <w:rPr>
      <w:sz w:val="21"/>
    </w:rPr>
  </w:style>
  <w:style w:type="numbering" w:customStyle="1" w:styleId="NoList1">
    <w:name w:val="No List1"/>
    <w:next w:val="NoList"/>
    <w:uiPriority w:val="99"/>
    <w:semiHidden/>
    <w:unhideWhenUsed/>
    <w:rsid w:val="00960C70"/>
  </w:style>
  <w:style w:type="paragraph" w:customStyle="1" w:styleId="HeaderTitle">
    <w:name w:val="Header Title"/>
    <w:basedOn w:val="Normal"/>
    <w:link w:val="HeaderTitleChar"/>
    <w:qFormat/>
    <w:rsid w:val="00960C70"/>
    <w:pPr>
      <w:spacing w:before="60" w:line="264" w:lineRule="auto"/>
    </w:pPr>
    <w:rPr>
      <w:rFonts w:ascii="Arial" w:hAnsi="Arial" w:cs="Times New Roman (Body CS)"/>
      <w:b/>
      <w:color w:val="09549F"/>
      <w:kern w:val="21"/>
      <w:sz w:val="36"/>
      <w:szCs w:val="24"/>
      <w:lang w:eastAsia="en-AU"/>
      <w14:numSpacing w14:val="proportional"/>
    </w:rPr>
  </w:style>
  <w:style w:type="paragraph" w:customStyle="1" w:styleId="HeaderSubtitle">
    <w:name w:val="Header Subtitle"/>
    <w:basedOn w:val="HeaderTitle"/>
    <w:next w:val="HeaderTitle"/>
    <w:qFormat/>
    <w:rsid w:val="00960C70"/>
    <w:rPr>
      <w:b w:val="0"/>
    </w:rPr>
  </w:style>
  <w:style w:type="paragraph" w:customStyle="1" w:styleId="CoverPageTitle">
    <w:name w:val="Cover Page Title"/>
    <w:basedOn w:val="BodyText"/>
    <w:next w:val="BodyText"/>
    <w:qFormat/>
    <w:rsid w:val="00960C70"/>
    <w:pPr>
      <w:spacing w:line="276" w:lineRule="auto"/>
    </w:pPr>
    <w:rPr>
      <w:rFonts w:ascii="Arial" w:hAnsi="Arial" w:cs="Times New Roman (Body CS)"/>
      <w:color w:val="05325F"/>
      <w:spacing w:val="-2"/>
      <w:kern w:val="21"/>
      <w:sz w:val="68"/>
      <w:szCs w:val="24"/>
      <w:lang w:val="en-GB"/>
      <w14:numSpacing w14:val="proportional"/>
    </w:rPr>
  </w:style>
  <w:style w:type="paragraph" w:customStyle="1" w:styleId="BodyTextCondensed">
    <w:name w:val="Body Text Condensed"/>
    <w:basedOn w:val="BodyText"/>
    <w:next w:val="BodyText"/>
    <w:link w:val="BodyTextCondensedChar"/>
    <w:uiPriority w:val="3"/>
    <w:qFormat/>
    <w:rsid w:val="00960C70"/>
    <w:pPr>
      <w:spacing w:line="276" w:lineRule="auto"/>
    </w:pPr>
    <w:rPr>
      <w:rFonts w:ascii="Arial" w:eastAsiaTheme="minorEastAsia" w:hAnsi="Arial" w:cs="Times New Roman (Body CS)"/>
      <w:color w:val="373737"/>
      <w:spacing w:val="-2"/>
      <w:kern w:val="21"/>
      <w:szCs w:val="24"/>
      <w:lang w:val="en-GB" w:eastAsia="zh-CN" w:bidi="th-TH"/>
      <w14:ligatures w14:val="standardContextual"/>
      <w14:numSpacing w14:val="proportional"/>
    </w:rPr>
  </w:style>
  <w:style w:type="paragraph" w:customStyle="1" w:styleId="BodyTextExpanded">
    <w:name w:val="Body Text Expanded"/>
    <w:basedOn w:val="BodyText"/>
    <w:next w:val="BodyText"/>
    <w:link w:val="BodyTextExpandedChar"/>
    <w:uiPriority w:val="4"/>
    <w:qFormat/>
    <w:rsid w:val="00960C70"/>
    <w:pPr>
      <w:spacing w:line="276" w:lineRule="auto"/>
    </w:pPr>
    <w:rPr>
      <w:rFonts w:ascii="Arial" w:eastAsiaTheme="minorEastAsia" w:hAnsi="Arial" w:cs="Times New Roman (Body CS)"/>
      <w:color w:val="373737"/>
      <w:spacing w:val="2"/>
      <w:kern w:val="21"/>
      <w:szCs w:val="24"/>
      <w:lang w:val="en-GB" w:eastAsia="zh-CN" w:bidi="th-TH"/>
      <w14:ligatures w14:val="standardContextual"/>
      <w14:numSpacing w14:val="proportional"/>
    </w:rPr>
  </w:style>
  <w:style w:type="paragraph" w:customStyle="1" w:styleId="BodyText2ColumnCondensed">
    <w:name w:val="Body Text 2 Column Condensed"/>
    <w:basedOn w:val="BodyText"/>
    <w:next w:val="BodyTextCondensed"/>
    <w:qFormat/>
    <w:rsid w:val="00960C70"/>
    <w:pPr>
      <w:spacing w:line="276" w:lineRule="auto"/>
    </w:pPr>
    <w:rPr>
      <w:rFonts w:ascii="Arial" w:hAnsi="Arial" w:cs="Times New Roman (Body CS)"/>
      <w:color w:val="373737"/>
      <w:spacing w:val="-2"/>
      <w:kern w:val="21"/>
      <w:szCs w:val="24"/>
      <w:lang w:val="en-GB"/>
      <w14:numSpacing w14:val="proportional"/>
    </w:rPr>
  </w:style>
  <w:style w:type="paragraph" w:customStyle="1" w:styleId="BodyText2ColumnExpanded">
    <w:name w:val="Body Text 2 Column Expanded"/>
    <w:basedOn w:val="BodyTextExpanded"/>
    <w:next w:val="BodyTextExpanded"/>
    <w:qFormat/>
    <w:rsid w:val="00960C70"/>
  </w:style>
  <w:style w:type="paragraph" w:customStyle="1" w:styleId="BulletedList">
    <w:name w:val="Bulleted List"/>
    <w:basedOn w:val="BodyText"/>
    <w:rsid w:val="00960C70"/>
    <w:pPr>
      <w:numPr>
        <w:numId w:val="21"/>
      </w:numPr>
      <w:spacing w:before="0" w:after="60" w:line="276" w:lineRule="auto"/>
      <w:ind w:left="357" w:hanging="357"/>
    </w:pPr>
    <w:rPr>
      <w:rFonts w:ascii="Arial" w:hAnsi="Arial" w:cs="Times New Roman (Body CS)"/>
      <w:color w:val="373737"/>
      <w:spacing w:val="-2"/>
      <w:kern w:val="21"/>
      <w:szCs w:val="24"/>
      <w:lang w:val="en-GB"/>
      <w14:numSpacing w14:val="proportional"/>
    </w:rPr>
  </w:style>
  <w:style w:type="numbering" w:customStyle="1" w:styleId="CurrentList1">
    <w:name w:val="Current List1"/>
    <w:uiPriority w:val="99"/>
    <w:rsid w:val="00960C70"/>
    <w:pPr>
      <w:numPr>
        <w:numId w:val="19"/>
      </w:numPr>
    </w:pPr>
  </w:style>
  <w:style w:type="numbering" w:customStyle="1" w:styleId="ArticleSection1">
    <w:name w:val="Article / Section1"/>
    <w:basedOn w:val="NoList"/>
    <w:next w:val="ArticleSection"/>
    <w:uiPriority w:val="99"/>
    <w:semiHidden/>
    <w:unhideWhenUsed/>
    <w:rsid w:val="00960C70"/>
    <w:pPr>
      <w:numPr>
        <w:numId w:val="20"/>
      </w:numPr>
    </w:pPr>
  </w:style>
  <w:style w:type="paragraph" w:customStyle="1" w:styleId="BulletedList2Columns">
    <w:name w:val="Bulleted List 2 Columns"/>
    <w:basedOn w:val="BulletedList"/>
    <w:next w:val="BulletedList"/>
    <w:rsid w:val="00960C70"/>
  </w:style>
  <w:style w:type="numbering" w:customStyle="1" w:styleId="CurrentList2">
    <w:name w:val="Current List2"/>
    <w:uiPriority w:val="99"/>
    <w:rsid w:val="00960C70"/>
    <w:pPr>
      <w:numPr>
        <w:numId w:val="22"/>
      </w:numPr>
    </w:pPr>
  </w:style>
  <w:style w:type="numbering" w:customStyle="1" w:styleId="CurrentList3">
    <w:name w:val="Current List3"/>
    <w:uiPriority w:val="99"/>
    <w:rsid w:val="00960C70"/>
    <w:pPr>
      <w:numPr>
        <w:numId w:val="23"/>
      </w:numPr>
    </w:pPr>
  </w:style>
  <w:style w:type="numbering" w:customStyle="1" w:styleId="CurrentList4">
    <w:name w:val="Current List4"/>
    <w:uiPriority w:val="99"/>
    <w:rsid w:val="00960C70"/>
    <w:pPr>
      <w:numPr>
        <w:numId w:val="24"/>
      </w:numPr>
    </w:pPr>
  </w:style>
  <w:style w:type="numbering" w:customStyle="1" w:styleId="CurrentList5">
    <w:name w:val="Current List5"/>
    <w:uiPriority w:val="99"/>
    <w:rsid w:val="00960C70"/>
    <w:pPr>
      <w:numPr>
        <w:numId w:val="25"/>
      </w:numPr>
    </w:pPr>
  </w:style>
  <w:style w:type="numbering" w:customStyle="1" w:styleId="CurrentList6">
    <w:name w:val="Current List6"/>
    <w:uiPriority w:val="99"/>
    <w:rsid w:val="00960C70"/>
    <w:pPr>
      <w:numPr>
        <w:numId w:val="26"/>
      </w:numPr>
    </w:pPr>
  </w:style>
  <w:style w:type="numbering" w:customStyle="1" w:styleId="CurrentList7">
    <w:name w:val="Current List7"/>
    <w:uiPriority w:val="99"/>
    <w:rsid w:val="00960C70"/>
    <w:pPr>
      <w:numPr>
        <w:numId w:val="27"/>
      </w:numPr>
    </w:pPr>
  </w:style>
  <w:style w:type="numbering" w:customStyle="1" w:styleId="CurrentList8">
    <w:name w:val="Current List8"/>
    <w:uiPriority w:val="99"/>
    <w:rsid w:val="00960C70"/>
    <w:pPr>
      <w:numPr>
        <w:numId w:val="28"/>
      </w:numPr>
    </w:pPr>
  </w:style>
  <w:style w:type="numbering" w:customStyle="1" w:styleId="CurrentList9">
    <w:name w:val="Current List9"/>
    <w:uiPriority w:val="99"/>
    <w:rsid w:val="00960C70"/>
    <w:pPr>
      <w:numPr>
        <w:numId w:val="29"/>
      </w:numPr>
    </w:pPr>
  </w:style>
  <w:style w:type="numbering" w:customStyle="1" w:styleId="CurrentList10">
    <w:name w:val="Current List10"/>
    <w:uiPriority w:val="99"/>
    <w:rsid w:val="00960C70"/>
    <w:pPr>
      <w:numPr>
        <w:numId w:val="30"/>
      </w:numPr>
    </w:pPr>
  </w:style>
  <w:style w:type="numbering" w:customStyle="1" w:styleId="CurrentList11">
    <w:name w:val="Current List11"/>
    <w:uiPriority w:val="99"/>
    <w:rsid w:val="00960C70"/>
    <w:pPr>
      <w:numPr>
        <w:numId w:val="31"/>
      </w:numPr>
    </w:pPr>
  </w:style>
  <w:style w:type="numbering" w:customStyle="1" w:styleId="CurrentList12">
    <w:name w:val="Current List12"/>
    <w:uiPriority w:val="99"/>
    <w:rsid w:val="00960C70"/>
    <w:pPr>
      <w:numPr>
        <w:numId w:val="32"/>
      </w:numPr>
    </w:pPr>
  </w:style>
  <w:style w:type="character" w:customStyle="1" w:styleId="NumberedHeading1Char">
    <w:name w:val="Numbered Heading 1 Char"/>
    <w:basedOn w:val="BodyTextChar"/>
    <w:link w:val="NumberedHeading1"/>
    <w:rsid w:val="00B25FA6"/>
    <w:rPr>
      <w:rFonts w:asciiTheme="majorHAnsi" w:eastAsiaTheme="majorEastAsia" w:hAnsiTheme="majorHAnsi" w:cstheme="majorBidi"/>
      <w:b/>
      <w:color w:val="002E5C" w:themeColor="text2"/>
      <w:kern w:val="2"/>
      <w:sz w:val="48"/>
      <w:szCs w:val="50"/>
      <w:lang w:eastAsia="zh-CN" w:bidi="th-TH"/>
      <w14:ligatures w14:val="standardContextual"/>
    </w:rPr>
  </w:style>
  <w:style w:type="numbering" w:customStyle="1" w:styleId="CurrentList13">
    <w:name w:val="Current List13"/>
    <w:uiPriority w:val="99"/>
    <w:rsid w:val="00960C70"/>
    <w:pPr>
      <w:numPr>
        <w:numId w:val="33"/>
      </w:numPr>
    </w:pPr>
  </w:style>
  <w:style w:type="numbering" w:customStyle="1" w:styleId="CurrentList14">
    <w:name w:val="Current List14"/>
    <w:uiPriority w:val="99"/>
    <w:rsid w:val="00960C70"/>
    <w:pPr>
      <w:numPr>
        <w:numId w:val="34"/>
      </w:numPr>
    </w:pPr>
  </w:style>
  <w:style w:type="character" w:customStyle="1" w:styleId="Bold">
    <w:name w:val="Bold"/>
    <w:basedOn w:val="Semi-Bold"/>
    <w:uiPriority w:val="1"/>
    <w:qFormat/>
    <w:rsid w:val="00960C70"/>
    <w:rPr>
      <w:rFonts w:ascii="Arial" w:hAnsi="Arial" w:cs="Arial"/>
      <w:spacing w:val="2"/>
    </w:rPr>
  </w:style>
  <w:style w:type="character" w:customStyle="1" w:styleId="CalloutChar">
    <w:name w:val="Callout Char"/>
    <w:basedOn w:val="IntenseQuoteChar"/>
    <w:link w:val="Callout"/>
    <w:uiPriority w:val="30"/>
    <w:rsid w:val="00960C70"/>
    <w:rPr>
      <w:i w:val="0"/>
      <w:iCs w:val="0"/>
      <w:color w:val="002E5C" w:themeColor="text2"/>
      <w:sz w:val="21"/>
      <w:shd w:val="clear" w:color="auto" w:fill="EBEBEB"/>
    </w:rPr>
  </w:style>
  <w:style w:type="paragraph" w:customStyle="1" w:styleId="StandardQuote">
    <w:name w:val="Standard Quote"/>
    <w:basedOn w:val="BodyText"/>
    <w:next w:val="BodyText"/>
    <w:link w:val="StandardQuoteChar"/>
    <w:qFormat/>
    <w:rsid w:val="00960C70"/>
    <w:pPr>
      <w:spacing w:before="200" w:line="276" w:lineRule="auto"/>
      <w:ind w:left="862" w:right="862"/>
      <w:jc w:val="center"/>
    </w:pPr>
    <w:rPr>
      <w:rFonts w:ascii="Arial" w:eastAsiaTheme="minorEastAsia" w:hAnsi="Arial" w:cs="Times New Roman (Body CS)"/>
      <w:i/>
      <w:color w:val="373737"/>
      <w:spacing w:val="-2"/>
      <w:kern w:val="21"/>
      <w:szCs w:val="24"/>
      <w:lang w:val="en-GB" w:eastAsia="zh-CN" w:bidi="th-TH"/>
      <w14:ligatures w14:val="standardContextual"/>
      <w14:numSpacing w14:val="proportional"/>
    </w:rPr>
  </w:style>
  <w:style w:type="character" w:customStyle="1" w:styleId="StandardQuoteChar">
    <w:name w:val="Standard Quote Char"/>
    <w:basedOn w:val="BodyTextChar"/>
    <w:link w:val="StandardQuote"/>
    <w:rsid w:val="00960C70"/>
    <w:rPr>
      <w:rFonts w:ascii="Arial" w:eastAsiaTheme="minorEastAsia" w:hAnsi="Arial" w:cs="Times New Roman (Body CS)"/>
      <w:i/>
      <w:color w:val="373737"/>
      <w:spacing w:val="-2"/>
      <w:kern w:val="21"/>
      <w:sz w:val="21"/>
      <w:szCs w:val="24"/>
      <w:lang w:val="en-GB" w:eastAsia="zh-CN" w:bidi="th-TH"/>
      <w14:ligatures w14:val="standardContextual"/>
      <w14:numSpacing w14:val="proportional"/>
    </w:rPr>
  </w:style>
  <w:style w:type="paragraph" w:customStyle="1" w:styleId="Note">
    <w:name w:val="Note"/>
    <w:basedOn w:val="BodyText"/>
    <w:next w:val="BodyText"/>
    <w:uiPriority w:val="36"/>
    <w:rsid w:val="00960C70"/>
    <w:pPr>
      <w:spacing w:before="160" w:after="240" w:line="240" w:lineRule="auto"/>
      <w:textboxTightWrap w:val="allLines"/>
    </w:pPr>
    <w:rPr>
      <w:rFonts w:ascii="Arial" w:hAnsi="Arial" w:cs="Times New Roman (Body CS)"/>
      <w:color w:val="373737"/>
      <w:spacing w:val="-2"/>
      <w:kern w:val="21"/>
      <w:sz w:val="16"/>
      <w:szCs w:val="24"/>
      <w:lang w:val="en-GB"/>
      <w14:numSpacing w14:val="proportional"/>
    </w:rPr>
  </w:style>
  <w:style w:type="paragraph" w:customStyle="1" w:styleId="PhotoCaption">
    <w:name w:val="Photo Caption"/>
    <w:basedOn w:val="BodyText"/>
    <w:next w:val="BodyText"/>
    <w:rsid w:val="00960C70"/>
    <w:pPr>
      <w:spacing w:after="200" w:line="240" w:lineRule="auto"/>
      <w:textboxTightWrap w:val="allLines"/>
    </w:pPr>
    <w:rPr>
      <w:rFonts w:ascii="Arial" w:hAnsi="Arial" w:cs="Times New Roman (Body CS)"/>
      <w:i/>
      <w:color w:val="373737"/>
      <w:spacing w:val="-2"/>
      <w:kern w:val="21"/>
      <w:sz w:val="18"/>
      <w:szCs w:val="24"/>
      <w:lang w:val="en-GB"/>
      <w14:numSpacing w14:val="proportional"/>
    </w:rPr>
  </w:style>
  <w:style w:type="character" w:customStyle="1" w:styleId="TOC1Char">
    <w:name w:val="TOC 1 Char"/>
    <w:basedOn w:val="DefaultParagraphFont"/>
    <w:link w:val="TOC1"/>
    <w:uiPriority w:val="39"/>
    <w:rsid w:val="00EB19FB"/>
    <w:rPr>
      <w:rFonts w:ascii="Arial Bold" w:hAnsi="Arial Bold"/>
      <w:b/>
      <w:color w:val="002E5C" w:themeColor="text2"/>
      <w:sz w:val="21"/>
    </w:rPr>
  </w:style>
  <w:style w:type="paragraph" w:customStyle="1" w:styleId="FactSheetHeaderTitle">
    <w:name w:val="Fact Sheet Header Title"/>
    <w:basedOn w:val="BodyText"/>
    <w:next w:val="BodyText"/>
    <w:link w:val="FactSheetHeaderTitleChar"/>
    <w:autoRedefine/>
    <w:uiPriority w:val="97"/>
    <w:qFormat/>
    <w:rsid w:val="00960C70"/>
    <w:pPr>
      <w:spacing w:before="240" w:line="216" w:lineRule="auto"/>
      <w:contextualSpacing/>
      <w:textboxTightWrap w:val="allLines"/>
    </w:pPr>
    <w:rPr>
      <w:rFonts w:ascii="Arial" w:hAnsi="Arial" w:cs="Times New Roman (Body CS)"/>
      <w:b/>
      <w:color w:val="05325F"/>
      <w:spacing w:val="-4"/>
      <w:kern w:val="68"/>
      <w:sz w:val="60"/>
      <w:szCs w:val="24"/>
      <w:lang w:val="en-GB"/>
      <w14:numSpacing w14:val="proportional"/>
    </w:rPr>
  </w:style>
  <w:style w:type="character" w:customStyle="1" w:styleId="FactSheetHeaderTitleChar">
    <w:name w:val="Fact Sheet Header Title Char"/>
    <w:basedOn w:val="DefaultParagraphFont"/>
    <w:link w:val="FactSheetHeaderTitle"/>
    <w:uiPriority w:val="97"/>
    <w:rsid w:val="00960C70"/>
    <w:rPr>
      <w:rFonts w:ascii="Arial" w:hAnsi="Arial" w:cs="Times New Roman (Body CS)"/>
      <w:b/>
      <w:color w:val="05325F"/>
      <w:spacing w:val="-4"/>
      <w:kern w:val="68"/>
      <w:sz w:val="60"/>
      <w:szCs w:val="24"/>
      <w:lang w:val="en-GB"/>
      <w14:numSpacing w14:val="proportional"/>
    </w:rPr>
  </w:style>
  <w:style w:type="paragraph" w:customStyle="1" w:styleId="FactSheetHeaderSubtitle">
    <w:name w:val="Fact Sheet Header Subtitle"/>
    <w:basedOn w:val="CoverPageSubtitle"/>
    <w:link w:val="FactSheetHeaderSubtitleChar"/>
    <w:qFormat/>
    <w:rsid w:val="00960C70"/>
    <w:pPr>
      <w:spacing w:before="60" w:after="120" w:line="264" w:lineRule="auto"/>
      <w:ind w:right="0"/>
      <w:textboxTightWrap w:val="allLines"/>
    </w:pPr>
    <w:rPr>
      <w:rFonts w:ascii="Arial" w:hAnsi="Arial" w:cs="Times New Roman (Body CS)"/>
      <w:kern w:val="21"/>
      <w:szCs w:val="24"/>
      <w:lang w:eastAsia="en-AU"/>
      <w14:numSpacing w14:val="proportional"/>
    </w:rPr>
  </w:style>
  <w:style w:type="character" w:customStyle="1" w:styleId="HeaderTitleChar">
    <w:name w:val="Header Title Char"/>
    <w:basedOn w:val="DefaultParagraphFont"/>
    <w:link w:val="HeaderTitle"/>
    <w:rsid w:val="00960C70"/>
    <w:rPr>
      <w:rFonts w:ascii="Arial" w:hAnsi="Arial" w:cs="Times New Roman (Body CS)"/>
      <w:b/>
      <w:color w:val="09549F"/>
      <w:kern w:val="21"/>
      <w:sz w:val="36"/>
      <w:szCs w:val="24"/>
      <w:lang w:eastAsia="en-AU"/>
      <w14:numSpacing w14:val="proportional"/>
    </w:rPr>
  </w:style>
  <w:style w:type="character" w:customStyle="1" w:styleId="CoverPageSubtitleChar">
    <w:name w:val="Cover Page Subtitle Char"/>
    <w:basedOn w:val="HeaderTitleChar"/>
    <w:link w:val="CoverPageSubtitle"/>
    <w:rsid w:val="00960C70"/>
    <w:rPr>
      <w:rFonts w:ascii="Arial" w:hAnsi="Arial" w:cs="Times New Roman (Body CS)"/>
      <w:b/>
      <w:color w:val="005EB8" w:themeColor="accent1"/>
      <w:kern w:val="21"/>
      <w:sz w:val="36"/>
      <w:szCs w:val="24"/>
      <w:lang w:eastAsia="en-AU"/>
      <w14:numSpacing w14:val="proportional"/>
    </w:rPr>
  </w:style>
  <w:style w:type="character" w:customStyle="1" w:styleId="FactSheetHeaderSubtitleChar">
    <w:name w:val="Fact Sheet Header Subtitle Char"/>
    <w:basedOn w:val="CoverPageSubtitleChar"/>
    <w:link w:val="FactSheetHeaderSubtitle"/>
    <w:rsid w:val="00960C70"/>
    <w:rPr>
      <w:rFonts w:ascii="Arial" w:hAnsi="Arial" w:cs="Times New Roman (Body CS)"/>
      <w:b/>
      <w:color w:val="005EB8" w:themeColor="accent1"/>
      <w:kern w:val="21"/>
      <w:sz w:val="36"/>
      <w:szCs w:val="24"/>
      <w:lang w:eastAsia="en-AU"/>
      <w14:numSpacing w14:val="proportional"/>
    </w:rPr>
  </w:style>
  <w:style w:type="paragraph" w:customStyle="1" w:styleId="BlueStrip">
    <w:name w:val="Blue Strip"/>
    <w:basedOn w:val="Normal"/>
    <w:rsid w:val="00960C70"/>
    <w:pPr>
      <w:shd w:val="clear" w:color="auto" w:fill="09549F"/>
      <w:spacing w:before="240" w:after="360" w:line="276" w:lineRule="auto"/>
      <w:ind w:firstLine="357"/>
    </w:pPr>
    <w:rPr>
      <w:rFonts w:ascii="Arial" w:hAnsi="Arial" w:cs="Times New Roman (Body CS)"/>
      <w:b/>
      <w:color w:val="FFFFFF"/>
      <w:sz w:val="28"/>
      <w:szCs w:val="24"/>
      <w:lang w:eastAsia="en-AU"/>
    </w:rPr>
  </w:style>
  <w:style w:type="paragraph" w:customStyle="1" w:styleId="Bluestrip0">
    <w:name w:val="Blue strip"/>
    <w:basedOn w:val="Normal"/>
    <w:uiPriority w:val="99"/>
    <w:qFormat/>
    <w:rsid w:val="00960C70"/>
    <w:pPr>
      <w:pBdr>
        <w:top w:val="single" w:sz="36" w:space="4" w:color="005EB8"/>
        <w:bottom w:val="single" w:sz="36" w:space="1" w:color="005EB8"/>
      </w:pBdr>
      <w:shd w:val="clear" w:color="auto" w:fill="005EB8"/>
      <w:spacing w:before="240" w:after="360" w:line="276" w:lineRule="auto"/>
      <w:ind w:firstLine="360"/>
    </w:pPr>
    <w:rPr>
      <w:rFonts w:ascii="Arial" w:hAnsi="Arial"/>
      <w:b/>
      <w:bCs/>
      <w:color w:val="FFFFFF"/>
      <w:sz w:val="28"/>
      <w:szCs w:val="28"/>
      <w:lang w:val="en-US"/>
    </w:rPr>
  </w:style>
  <w:style w:type="paragraph" w:customStyle="1" w:styleId="TableHeading">
    <w:name w:val="Table Heading"/>
    <w:basedOn w:val="Heading4"/>
    <w:next w:val="BodyText"/>
    <w:qFormat/>
    <w:rsid w:val="00960C70"/>
    <w:pPr>
      <w:numPr>
        <w:ilvl w:val="3"/>
      </w:numPr>
      <w:tabs>
        <w:tab w:val="num" w:pos="360"/>
      </w:tabs>
      <w:spacing w:after="240" w:line="276" w:lineRule="auto"/>
      <w:textboxTightWrap w:val="allLines"/>
    </w:pPr>
    <w:rPr>
      <w:rFonts w:ascii="Arial" w:eastAsia="Calibri" w:hAnsi="Arial" w:cs="Arial"/>
      <w:b/>
      <w:bCs/>
      <w:color w:val="05325F"/>
      <w:kern w:val="21"/>
      <w:sz w:val="22"/>
      <w:lang w:eastAsia="en-AU"/>
      <w14:numSpacing w14:val="proportional"/>
    </w:rPr>
  </w:style>
  <w:style w:type="paragraph" w:customStyle="1" w:styleId="TableFigurenote">
    <w:name w:val="Table/Figure note"/>
    <w:basedOn w:val="Normal"/>
    <w:rsid w:val="00960C70"/>
    <w:pPr>
      <w:spacing w:before="160" w:after="240" w:line="240" w:lineRule="auto"/>
    </w:pPr>
    <w:rPr>
      <w:rFonts w:ascii="Arial" w:hAnsi="Arial"/>
      <w:sz w:val="16"/>
      <w:szCs w:val="24"/>
      <w:lang w:eastAsia="en-AU"/>
    </w:rPr>
  </w:style>
  <w:style w:type="character" w:customStyle="1" w:styleId="ClearCharacter">
    <w:name w:val="Clear Character"/>
    <w:qFormat/>
    <w:rsid w:val="00960C70"/>
  </w:style>
  <w:style w:type="character" w:customStyle="1" w:styleId="IntroParagraphChar">
    <w:name w:val="Intro Paragraph Char"/>
    <w:basedOn w:val="DefaultParagraphFont"/>
    <w:link w:val="IntroParagraph"/>
    <w:uiPriority w:val="17"/>
    <w:rsid w:val="00960C70"/>
    <w:rPr>
      <w:color w:val="002E5C" w:themeColor="text2"/>
      <w:sz w:val="28"/>
    </w:rPr>
  </w:style>
  <w:style w:type="character" w:customStyle="1" w:styleId="Semi-Bold">
    <w:name w:val="Semi-Bold"/>
    <w:uiPriority w:val="24"/>
    <w:rsid w:val="00960C70"/>
    <w:rPr>
      <w:rFonts w:cs="Arial"/>
      <w:spacing w:val="2"/>
    </w:rPr>
  </w:style>
  <w:style w:type="character" w:customStyle="1" w:styleId="BodyTextCondensedChar">
    <w:name w:val="Body Text Condensed Char"/>
    <w:basedOn w:val="BodyTextChar"/>
    <w:link w:val="BodyTextCondensed"/>
    <w:uiPriority w:val="3"/>
    <w:rsid w:val="00960C70"/>
    <w:rPr>
      <w:rFonts w:ascii="Arial" w:eastAsiaTheme="minorEastAsia" w:hAnsi="Arial" w:cs="Times New Roman (Body CS)"/>
      <w:color w:val="373737"/>
      <w:spacing w:val="-2"/>
      <w:kern w:val="21"/>
      <w:sz w:val="21"/>
      <w:szCs w:val="24"/>
      <w:lang w:val="en-GB" w:eastAsia="zh-CN" w:bidi="th-TH"/>
      <w14:ligatures w14:val="standardContextual"/>
      <w14:numSpacing w14:val="proportional"/>
    </w:rPr>
  </w:style>
  <w:style w:type="character" w:customStyle="1" w:styleId="BodyTextExpandedChar">
    <w:name w:val="Body Text Expanded Char"/>
    <w:basedOn w:val="BodyTextCondensedChar"/>
    <w:link w:val="BodyTextExpanded"/>
    <w:uiPriority w:val="4"/>
    <w:rsid w:val="00960C70"/>
    <w:rPr>
      <w:rFonts w:ascii="Arial" w:eastAsiaTheme="minorEastAsia" w:hAnsi="Arial" w:cs="Times New Roman (Body CS)"/>
      <w:color w:val="373737"/>
      <w:spacing w:val="2"/>
      <w:kern w:val="21"/>
      <w:sz w:val="21"/>
      <w:szCs w:val="24"/>
      <w:lang w:val="en-GB" w:eastAsia="zh-CN" w:bidi="th-TH"/>
      <w14:ligatures w14:val="standardContextual"/>
      <w14:numSpacing w14:val="proportional"/>
    </w:rPr>
  </w:style>
  <w:style w:type="paragraph" w:customStyle="1" w:styleId="BodyText2Column">
    <w:name w:val="Body Text 2 Column"/>
    <w:basedOn w:val="BodyText"/>
    <w:autoRedefine/>
    <w:uiPriority w:val="99"/>
    <w:qFormat/>
    <w:rsid w:val="00960C70"/>
    <w:pPr>
      <w:spacing w:line="276" w:lineRule="auto"/>
      <w:textboxTightWrap w:val="allLines"/>
    </w:pPr>
    <w:rPr>
      <w:rFonts w:ascii="Fira Sans" w:hAnsi="Fira Sans"/>
      <w:color w:val="373737"/>
      <w:spacing w:val="-2"/>
      <w:kern w:val="19"/>
      <w:sz w:val="19"/>
      <w:szCs w:val="21"/>
      <w:lang w:val="en-GB"/>
      <w14:numSpacing w14:val="proportional"/>
    </w:rPr>
  </w:style>
  <w:style w:type="character" w:customStyle="1" w:styleId="ListBulletChar">
    <w:name w:val="List Bullet Char"/>
    <w:basedOn w:val="BodyTextChar"/>
    <w:link w:val="ListBullet"/>
    <w:uiPriority w:val="18"/>
    <w:rsid w:val="00960C70"/>
    <w:rPr>
      <w:rFonts w:eastAsiaTheme="minorEastAsia"/>
      <w:kern w:val="2"/>
      <w:sz w:val="21"/>
      <w:szCs w:val="30"/>
      <w:lang w:eastAsia="zh-CN" w:bidi="th-TH"/>
      <w14:ligatures w14:val="standardContextual"/>
    </w:rPr>
  </w:style>
  <w:style w:type="numbering" w:customStyle="1" w:styleId="Bullets">
    <w:name w:val="Bullets"/>
    <w:uiPriority w:val="99"/>
    <w:rsid w:val="00960C70"/>
    <w:pPr>
      <w:numPr>
        <w:numId w:val="35"/>
      </w:numPr>
    </w:pPr>
  </w:style>
  <w:style w:type="paragraph" w:customStyle="1" w:styleId="NumberedList2Column">
    <w:name w:val="Numbered List 2 Column"/>
    <w:autoRedefine/>
    <w:uiPriority w:val="21"/>
    <w:qFormat/>
    <w:rsid w:val="00960C70"/>
    <w:pPr>
      <w:numPr>
        <w:numId w:val="36"/>
      </w:numPr>
      <w:tabs>
        <w:tab w:val="num" w:pos="360"/>
      </w:tabs>
      <w:spacing w:before="0" w:after="0" w:line="276" w:lineRule="auto"/>
      <w:ind w:left="0" w:firstLine="0"/>
    </w:pPr>
    <w:rPr>
      <w:rFonts w:ascii="Arial" w:eastAsia="Times New Roman" w:hAnsi="Arial" w:cs="Times New Roman"/>
      <w:color w:val="373737"/>
      <w:kern w:val="19"/>
      <w:sz w:val="21"/>
      <w14:numSpacing w14:val="proportional"/>
    </w:rPr>
  </w:style>
  <w:style w:type="character" w:customStyle="1" w:styleId="ListChar">
    <w:name w:val="List Char"/>
    <w:basedOn w:val="DefaultParagraphFont"/>
    <w:link w:val="List"/>
    <w:uiPriority w:val="99"/>
    <w:rsid w:val="00960C70"/>
    <w:rPr>
      <w:sz w:val="21"/>
    </w:rPr>
  </w:style>
  <w:style w:type="character" w:customStyle="1" w:styleId="ListNumberChar">
    <w:name w:val="List Number Char"/>
    <w:aliases w:val="Numbered List Char"/>
    <w:basedOn w:val="ListChar"/>
    <w:link w:val="ListNumber"/>
    <w:uiPriority w:val="20"/>
    <w:rsid w:val="00960C70"/>
    <w:rPr>
      <w:sz w:val="21"/>
    </w:rPr>
  </w:style>
  <w:style w:type="paragraph" w:customStyle="1" w:styleId="TextBoxBullets">
    <w:name w:val="Text_Box_Bullets"/>
    <w:basedOn w:val="ListBullet"/>
    <w:uiPriority w:val="99"/>
    <w:semiHidden/>
    <w:qFormat/>
    <w:rsid w:val="00960C70"/>
    <w:pPr>
      <w:numPr>
        <w:numId w:val="18"/>
      </w:numPr>
      <w:tabs>
        <w:tab w:val="clear" w:pos="926"/>
      </w:tabs>
      <w:spacing w:before="0" w:line="276" w:lineRule="auto"/>
      <w:ind w:left="709" w:right="778" w:firstLine="0"/>
      <w:textboxTightWrap w:val="allLines"/>
    </w:pPr>
    <w:rPr>
      <w:rFonts w:ascii="Arial" w:hAnsi="Arial"/>
      <w:color w:val="032546"/>
      <w:kern w:val="21"/>
      <w:szCs w:val="22"/>
      <w:lang w:val="en-GB"/>
      <w14:numSpacing w14:val="proportional"/>
    </w:rPr>
  </w:style>
  <w:style w:type="paragraph" w:customStyle="1" w:styleId="ClearParagraph">
    <w:name w:val="Clear Paragraph"/>
    <w:next w:val="BodyText"/>
    <w:uiPriority w:val="1"/>
    <w:qFormat/>
    <w:rsid w:val="00960C70"/>
    <w:pPr>
      <w:spacing w:before="0" w:after="0" w:line="276" w:lineRule="auto"/>
    </w:pPr>
    <w:rPr>
      <w:rFonts w:ascii="Fira Sans" w:hAnsi="Fira Sans"/>
      <w:color w:val="373737"/>
      <w:sz w:val="21"/>
      <w:szCs w:val="21"/>
    </w:rPr>
  </w:style>
  <w:style w:type="table" w:customStyle="1" w:styleId="DfQtable">
    <w:name w:val="DfQ table"/>
    <w:basedOn w:val="TableNormal"/>
    <w:rsid w:val="00960C70"/>
    <w:pPr>
      <w:spacing w:before="0" w:after="0" w:line="240" w:lineRule="auto"/>
    </w:pPr>
    <w:rPr>
      <w:rFonts w:ascii="Arial" w:eastAsia="Times New Roman" w:hAnsi="Arial" w:cs="Times New Roman"/>
      <w:sz w:val="22"/>
      <w:lang w:eastAsia="en-AU"/>
    </w:rPr>
    <w:tblPr>
      <w:tblBorders>
        <w:top w:val="single" w:sz="4" w:space="0" w:color="05325E"/>
        <w:left w:val="single" w:sz="4" w:space="0" w:color="05325E"/>
        <w:bottom w:val="single" w:sz="4" w:space="0" w:color="05325E"/>
        <w:right w:val="single" w:sz="4" w:space="0" w:color="05325E"/>
        <w:insideH w:val="single" w:sz="4" w:space="0" w:color="05325E"/>
        <w:insideV w:val="single" w:sz="4" w:space="0" w:color="05325E"/>
      </w:tblBorders>
      <w:tblCellMar>
        <w:top w:w="57" w:type="dxa"/>
        <w:left w:w="119" w:type="dxa"/>
        <w:bottom w:w="28" w:type="dxa"/>
        <w:right w:w="119" w:type="dxa"/>
      </w:tblCellMar>
    </w:tblPr>
    <w:tcPr>
      <w:shd w:val="clear" w:color="auto" w:fill="FFFFFF"/>
    </w:tcPr>
    <w:tblStylePr w:type="firstRow">
      <w:rPr>
        <w:rFonts w:ascii="Arial" w:hAnsi="Arial"/>
        <w:b w:val="0"/>
        <w:color w:val="FFFFFF"/>
        <w:sz w:val="24"/>
      </w:rPr>
      <w:tblPr/>
      <w:tcPr>
        <w:shd w:val="clear" w:color="auto" w:fill="005EB8"/>
      </w:tcPr>
    </w:tblStylePr>
    <w:tblStylePr w:type="firstCol">
      <w:tblPr/>
      <w:tcPr>
        <w:shd w:val="clear" w:color="auto" w:fill="E6E6E6"/>
      </w:tcPr>
    </w:tblStylePr>
  </w:style>
  <w:style w:type="paragraph" w:customStyle="1" w:styleId="Tabletext">
    <w:name w:val="Table text"/>
    <w:basedOn w:val="Normal"/>
    <w:link w:val="TabletextChar"/>
    <w:rsid w:val="00960C70"/>
    <w:pPr>
      <w:spacing w:before="20" w:after="20" w:line="264" w:lineRule="auto"/>
    </w:pPr>
    <w:rPr>
      <w:rFonts w:ascii="Arial" w:eastAsia="Times New Roman" w:hAnsi="Arial" w:cs="Times New Roman"/>
      <w:sz w:val="20"/>
    </w:rPr>
  </w:style>
  <w:style w:type="paragraph" w:customStyle="1" w:styleId="Tableheadings">
    <w:name w:val="Table headings"/>
    <w:basedOn w:val="Normal"/>
    <w:rsid w:val="00960C70"/>
    <w:pPr>
      <w:spacing w:after="0" w:line="264" w:lineRule="auto"/>
    </w:pPr>
    <w:rPr>
      <w:rFonts w:ascii="Arial" w:eastAsia="Times New Roman" w:hAnsi="Arial" w:cs="Times New Roman"/>
      <w:b/>
      <w:bCs/>
      <w:color w:val="FFFFFF"/>
    </w:rPr>
  </w:style>
  <w:style w:type="table" w:customStyle="1" w:styleId="TableGrid1">
    <w:name w:val="Table Grid1"/>
    <w:basedOn w:val="TableNormal"/>
    <w:next w:val="TableGrid"/>
    <w:rsid w:val="00960C70"/>
    <w:pPr>
      <w:spacing w:before="0"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60C70"/>
  </w:style>
  <w:style w:type="numbering" w:customStyle="1" w:styleId="CurrentList15">
    <w:name w:val="Current List15"/>
    <w:uiPriority w:val="99"/>
    <w:rsid w:val="00960C70"/>
    <w:pPr>
      <w:numPr>
        <w:numId w:val="37"/>
      </w:numPr>
    </w:pPr>
  </w:style>
  <w:style w:type="paragraph" w:customStyle="1" w:styleId="Explanation">
    <w:name w:val="Explanation"/>
    <w:basedOn w:val="Normal"/>
    <w:next w:val="Normal"/>
    <w:qFormat/>
    <w:rsid w:val="00960C70"/>
    <w:pPr>
      <w:pBdr>
        <w:top w:val="single" w:sz="4" w:space="1" w:color="0000FF"/>
        <w:left w:val="single" w:sz="4" w:space="4" w:color="0000FF"/>
        <w:bottom w:val="single" w:sz="4" w:space="1" w:color="0000FF"/>
        <w:right w:val="single" w:sz="4" w:space="4" w:color="0000FF"/>
      </w:pBdr>
      <w:spacing w:after="160" w:line="240" w:lineRule="auto"/>
    </w:pPr>
    <w:rPr>
      <w:rFonts w:ascii="Arial" w:hAnsi="Arial"/>
      <w:i/>
      <w:color w:val="0000FF"/>
      <w:sz w:val="20"/>
      <w:szCs w:val="22"/>
    </w:rPr>
  </w:style>
  <w:style w:type="paragraph" w:customStyle="1" w:styleId="TableWhiteHeading">
    <w:name w:val="TableWhiteHeading"/>
    <w:basedOn w:val="Normal"/>
    <w:autoRedefine/>
    <w:qFormat/>
    <w:rsid w:val="00960C70"/>
    <w:pPr>
      <w:keepLines/>
      <w:widowControl w:val="0"/>
      <w:spacing w:after="0" w:line="240" w:lineRule="auto"/>
    </w:pPr>
    <w:rPr>
      <w:rFonts w:ascii="Arial" w:eastAsia="Times New Roman" w:hAnsi="Arial" w:cs="Times New Roman"/>
      <w:b/>
      <w:bCs/>
      <w:color w:val="FFFFFF"/>
      <w:sz w:val="20"/>
      <w:lang w:eastAsia="en-AU"/>
    </w:rPr>
  </w:style>
  <w:style w:type="numbering" w:customStyle="1" w:styleId="Style1">
    <w:name w:val="Style1"/>
    <w:uiPriority w:val="99"/>
    <w:rsid w:val="00960C70"/>
    <w:pPr>
      <w:numPr>
        <w:numId w:val="41"/>
      </w:numPr>
    </w:pPr>
  </w:style>
  <w:style w:type="numbering" w:customStyle="1" w:styleId="Style2">
    <w:name w:val="Style2"/>
    <w:uiPriority w:val="99"/>
    <w:rsid w:val="00960C70"/>
    <w:pPr>
      <w:numPr>
        <w:numId w:val="42"/>
      </w:numPr>
    </w:pPr>
  </w:style>
  <w:style w:type="numbering" w:customStyle="1" w:styleId="Style3">
    <w:name w:val="Style3"/>
    <w:uiPriority w:val="99"/>
    <w:rsid w:val="00960C70"/>
    <w:pPr>
      <w:numPr>
        <w:numId w:val="43"/>
      </w:numPr>
    </w:pPr>
  </w:style>
  <w:style w:type="numbering" w:customStyle="1" w:styleId="Style4">
    <w:name w:val="Style4"/>
    <w:uiPriority w:val="99"/>
    <w:rsid w:val="00960C70"/>
    <w:pPr>
      <w:numPr>
        <w:numId w:val="44"/>
      </w:numPr>
    </w:pPr>
  </w:style>
  <w:style w:type="paragraph" w:customStyle="1" w:styleId="Paraa">
    <w:name w:val="Para(a)"/>
    <w:basedOn w:val="Normal"/>
    <w:link w:val="ParaaChar"/>
    <w:qFormat/>
    <w:rsid w:val="00960C70"/>
    <w:pPr>
      <w:tabs>
        <w:tab w:val="num" w:pos="1134"/>
      </w:tabs>
      <w:spacing w:before="180" w:after="60" w:line="264" w:lineRule="auto"/>
      <w:ind w:left="1134" w:hanging="567"/>
    </w:pPr>
    <w:rPr>
      <w:rFonts w:ascii="Arial" w:eastAsia="Times New Roman" w:hAnsi="Arial" w:cs="Times New Roman"/>
      <w:sz w:val="20"/>
      <w:szCs w:val="24"/>
    </w:rPr>
  </w:style>
  <w:style w:type="character" w:customStyle="1" w:styleId="ParaaChar">
    <w:name w:val="Para(a) Char"/>
    <w:basedOn w:val="DefaultParagraphFont"/>
    <w:link w:val="Paraa"/>
    <w:rsid w:val="00960C70"/>
    <w:rPr>
      <w:rFonts w:ascii="Arial" w:eastAsia="Times New Roman" w:hAnsi="Arial" w:cs="Times New Roman"/>
      <w:szCs w:val="24"/>
    </w:rPr>
  </w:style>
  <w:style w:type="paragraph" w:customStyle="1" w:styleId="TableText0">
    <w:name w:val="TableText"/>
    <w:basedOn w:val="Tabletext"/>
    <w:link w:val="TableTextChar0"/>
    <w:qFormat/>
    <w:rsid w:val="00960C70"/>
    <w:rPr>
      <w:rFonts w:cs="Arial"/>
      <w:sz w:val="18"/>
      <w:szCs w:val="18"/>
    </w:rPr>
  </w:style>
  <w:style w:type="character" w:customStyle="1" w:styleId="TableTextChar0">
    <w:name w:val="TableText Char"/>
    <w:basedOn w:val="DefaultParagraphFont"/>
    <w:link w:val="TableText0"/>
    <w:rsid w:val="00960C70"/>
    <w:rPr>
      <w:rFonts w:ascii="Arial" w:eastAsia="Times New Roman" w:hAnsi="Arial" w:cs="Arial"/>
      <w:sz w:val="18"/>
      <w:szCs w:val="18"/>
    </w:rPr>
  </w:style>
  <w:style w:type="character" w:customStyle="1" w:styleId="TabletextChar">
    <w:name w:val="Table text Char"/>
    <w:basedOn w:val="DefaultParagraphFont"/>
    <w:link w:val="Tabletext"/>
    <w:rsid w:val="00960C70"/>
    <w:rPr>
      <w:rFonts w:ascii="Arial" w:eastAsia="Times New Roman" w:hAnsi="Arial" w:cs="Times New Roman"/>
    </w:rPr>
  </w:style>
  <w:style w:type="paragraph" w:customStyle="1" w:styleId="Revision1">
    <w:name w:val="Revision1"/>
    <w:next w:val="Revision"/>
    <w:hidden/>
    <w:uiPriority w:val="99"/>
    <w:semiHidden/>
    <w:rsid w:val="00960C70"/>
    <w:pPr>
      <w:spacing w:before="0" w:after="0" w:line="240" w:lineRule="auto"/>
    </w:pPr>
    <w:rPr>
      <w:rFonts w:ascii="Arial" w:hAnsi="Arial"/>
      <w:color w:val="373737"/>
      <w:sz w:val="21"/>
      <w:szCs w:val="24"/>
      <w:lang w:eastAsia="en-AU"/>
    </w:rPr>
  </w:style>
  <w:style w:type="numbering" w:customStyle="1" w:styleId="Style5">
    <w:name w:val="Style5"/>
    <w:uiPriority w:val="99"/>
    <w:rsid w:val="00960C70"/>
    <w:pPr>
      <w:numPr>
        <w:numId w:val="46"/>
      </w:numPr>
    </w:pPr>
  </w:style>
  <w:style w:type="paragraph" w:styleId="Revision">
    <w:name w:val="Revision"/>
    <w:hidden/>
    <w:uiPriority w:val="99"/>
    <w:semiHidden/>
    <w:rsid w:val="00960C70"/>
    <w:pPr>
      <w:spacing w:before="0" w:after="0" w:line="240" w:lineRule="auto"/>
    </w:pPr>
    <w:rPr>
      <w:sz w:val="21"/>
    </w:rPr>
  </w:style>
  <w:style w:type="paragraph" w:customStyle="1" w:styleId="Textinstruction">
    <w:name w:val="Text instruction"/>
    <w:basedOn w:val="Normal"/>
    <w:link w:val="TextinstructionChar"/>
    <w:qFormat/>
    <w:rsid w:val="00120561"/>
    <w:pPr>
      <w:spacing w:before="0" w:after="0" w:line="240" w:lineRule="auto"/>
    </w:pPr>
    <w:rPr>
      <w:rFonts w:ascii="Arial" w:eastAsia="Times New Roman" w:hAnsi="Arial" w:cs="Times New Roman"/>
      <w:i/>
      <w:sz w:val="13"/>
      <w:szCs w:val="13"/>
    </w:rPr>
  </w:style>
  <w:style w:type="character" w:customStyle="1" w:styleId="TextinstructionChar">
    <w:name w:val="Text instruction Char"/>
    <w:basedOn w:val="DefaultParagraphFont"/>
    <w:link w:val="Textinstruction"/>
    <w:rsid w:val="00120561"/>
    <w:rPr>
      <w:rFonts w:ascii="Arial" w:eastAsia="Times New Roman" w:hAnsi="Arial" w:cs="Times New Roman"/>
      <w:i/>
      <w:sz w:val="13"/>
      <w:szCs w:val="13"/>
    </w:rPr>
  </w:style>
  <w:style w:type="paragraph" w:customStyle="1" w:styleId="pf0">
    <w:name w:val="pf0"/>
    <w:basedOn w:val="Normal"/>
    <w:rsid w:val="005762C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5762C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03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health.qld.gov.au/system-governance/records-privacy/queensland-health-privacy-polic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HIQProcurement@health.qld.gov.au" TargetMode="External"/><Relationship Id="rId2" Type="http://schemas.openxmlformats.org/officeDocument/2006/relationships/customXml" Target="../customXml/item2.xml"/><Relationship Id="rId16" Type="http://schemas.openxmlformats.org/officeDocument/2006/relationships/hyperlink" Target="mailto:HIQProcurement@health.qld.gov.au" TargetMode="External"/><Relationship Id="rId20" Type="http://schemas.openxmlformats.org/officeDocument/2006/relationships/hyperlink" Target="mailto:hiqprocurement@health.qld.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6.e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health.qld.gov.au/ma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WSON~1\AppData\Local\Temp\MicrosoftEdgeDownloads\f46568ba-8169-42ff-881d-1c0b00bbf445\A4%20portrait%20report,%20corporat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A7499B68414836B36AC7FD98458336"/>
        <w:category>
          <w:name w:val="General"/>
          <w:gallery w:val="placeholder"/>
        </w:category>
        <w:types>
          <w:type w:val="bbPlcHdr"/>
        </w:types>
        <w:behaviors>
          <w:behavior w:val="content"/>
        </w:behaviors>
        <w:guid w:val="{2D39A1FE-2276-4074-965C-3CEBEC6815D0}"/>
      </w:docPartPr>
      <w:docPartBody>
        <w:p w:rsidR="00021FD1" w:rsidRDefault="00021FD1">
          <w:pPr>
            <w:pStyle w:val="67A7499B68414836B36AC7FD98458336"/>
          </w:pPr>
          <w:r>
            <w:rPr>
              <w:rStyle w:val="PlaceholderText"/>
            </w:rPr>
            <w:t>&lt;</w:t>
          </w:r>
          <w:r w:rsidRPr="00AB2B4C">
            <w:rPr>
              <w:rStyle w:val="PlaceholderText"/>
            </w:rPr>
            <w:t>Insert Title</w:t>
          </w:r>
          <w:r>
            <w:rPr>
              <w:rStyle w:val="PlaceholderText"/>
            </w:rPr>
            <w:t>&gt;</w:t>
          </w:r>
        </w:p>
      </w:docPartBody>
    </w:docPart>
    <w:docPart>
      <w:docPartPr>
        <w:name w:val="3C5FC0BF44E543A38BC6D3F054D6480A"/>
        <w:category>
          <w:name w:val="General"/>
          <w:gallery w:val="placeholder"/>
        </w:category>
        <w:types>
          <w:type w:val="bbPlcHdr"/>
        </w:types>
        <w:behaviors>
          <w:behavior w:val="content"/>
        </w:behaviors>
        <w:guid w:val="{CE09DD19-4768-4160-8D39-025C20FAED5D}"/>
      </w:docPartPr>
      <w:docPartBody>
        <w:p w:rsidR="00021FD1" w:rsidRDefault="00021FD1">
          <w:pPr>
            <w:pStyle w:val="3C5FC0BF44E543A38BC6D3F054D6480A"/>
          </w:pPr>
          <w:r>
            <w:rPr>
              <w:rStyle w:val="PlaceholderText"/>
            </w:rPr>
            <w:t>&lt;Insert Subtitle&gt;</w:t>
          </w:r>
        </w:p>
      </w:docPartBody>
    </w:docPart>
    <w:docPart>
      <w:docPartPr>
        <w:name w:val="27F541C281E4433A9E9832DCCFB84B62"/>
        <w:category>
          <w:name w:val="General"/>
          <w:gallery w:val="placeholder"/>
        </w:category>
        <w:types>
          <w:type w:val="bbPlcHdr"/>
        </w:types>
        <w:behaviors>
          <w:behavior w:val="content"/>
        </w:behaviors>
        <w:guid w:val="{8242BA0E-7F7C-44C1-BFE5-B87F8C8DFDAE}"/>
      </w:docPartPr>
      <w:docPartBody>
        <w:p w:rsidR="00021FD1" w:rsidRDefault="00021FD1">
          <w:pPr>
            <w:pStyle w:val="27F541C281E4433A9E9832DCCFB84B62"/>
          </w:pPr>
          <w:r w:rsidRPr="001127A7">
            <w:rPr>
              <w:rStyle w:val="PlaceholderText"/>
            </w:rPr>
            <w:t>[</w:t>
          </w:r>
          <w:r>
            <w:rPr>
              <w:rStyle w:val="PlaceholderText"/>
            </w:rPr>
            <w:t xml:space="preserve">Insert </w:t>
          </w:r>
          <w:r w:rsidRPr="001127A7">
            <w:rPr>
              <w:rStyle w:val="PlaceholderText"/>
            </w:rPr>
            <w:t>Title]</w:t>
          </w:r>
        </w:p>
      </w:docPartBody>
    </w:docPart>
    <w:docPart>
      <w:docPartPr>
        <w:name w:val="9CCCFC6489B7495FA528366ABCF35036"/>
        <w:category>
          <w:name w:val="General"/>
          <w:gallery w:val="placeholder"/>
        </w:category>
        <w:types>
          <w:type w:val="bbPlcHdr"/>
        </w:types>
        <w:behaviors>
          <w:behavior w:val="content"/>
        </w:behaviors>
        <w:guid w:val="{E5B7674B-0CC2-4377-94F7-E7C06852AC60}"/>
      </w:docPartPr>
      <w:docPartBody>
        <w:p w:rsidR="00021FD1" w:rsidRDefault="00021FD1">
          <w:pPr>
            <w:pStyle w:val="9CCCFC6489B7495FA528366ABCF35036"/>
          </w:pPr>
          <w:r w:rsidRPr="00283E2D">
            <w:rPr>
              <w:rStyle w:val="PlaceholderText"/>
            </w:rPr>
            <w:t>[</w:t>
          </w:r>
          <w:r>
            <w:rPr>
              <w:rStyle w:val="PlaceholderText"/>
            </w:rPr>
            <w:t>Insert Subtitle</w:t>
          </w:r>
          <w:r w:rsidRPr="00283E2D">
            <w:rPr>
              <w:rStyle w:val="PlaceholderText"/>
            </w:rPr>
            <w:t>]</w:t>
          </w:r>
        </w:p>
      </w:docPartBody>
    </w:docPart>
    <w:docPart>
      <w:docPartPr>
        <w:name w:val="3CA32BDDCF56489DBF6E9794F85F194E"/>
        <w:category>
          <w:name w:val="General"/>
          <w:gallery w:val="placeholder"/>
        </w:category>
        <w:types>
          <w:type w:val="bbPlcHdr"/>
        </w:types>
        <w:behaviors>
          <w:behavior w:val="content"/>
        </w:behaviors>
        <w:guid w:val="{A1FD0218-AF2A-4843-A57C-9D1E14B5F39A}"/>
      </w:docPartPr>
      <w:docPartBody>
        <w:p w:rsidR="00AF2738" w:rsidRDefault="00FE01AD" w:rsidP="00FE01AD">
          <w:pPr>
            <w:pStyle w:val="3CA32BDDCF56489DBF6E9794F85F194E"/>
          </w:pPr>
          <w:r w:rsidRPr="001127A7">
            <w:rPr>
              <w:rStyle w:val="PlaceholderText"/>
            </w:rPr>
            <w:t>[</w:t>
          </w:r>
          <w:r>
            <w:rPr>
              <w:rStyle w:val="PlaceholderText"/>
            </w:rPr>
            <w:t xml:space="preserve">Insert </w:t>
          </w:r>
          <w:r w:rsidRPr="001127A7">
            <w:rPr>
              <w:rStyle w:val="PlaceholderText"/>
            </w:rPr>
            <w:t>Title]</w:t>
          </w:r>
        </w:p>
      </w:docPartBody>
    </w:docPart>
    <w:docPart>
      <w:docPartPr>
        <w:name w:val="2DD0AA953616452FA669F28BE01EA17D"/>
        <w:category>
          <w:name w:val="General"/>
          <w:gallery w:val="placeholder"/>
        </w:category>
        <w:types>
          <w:type w:val="bbPlcHdr"/>
        </w:types>
        <w:behaviors>
          <w:behavior w:val="content"/>
        </w:behaviors>
        <w:guid w:val="{2E3EB389-0C50-431F-AFC5-7D69B6998A38}"/>
      </w:docPartPr>
      <w:docPartBody>
        <w:p w:rsidR="00AF2738" w:rsidRDefault="00FE01AD" w:rsidP="00FE01AD">
          <w:pPr>
            <w:pStyle w:val="2DD0AA953616452FA669F28BE01EA17D"/>
          </w:pPr>
          <w:r w:rsidRPr="00283E2D">
            <w:rPr>
              <w:rStyle w:val="PlaceholderText"/>
            </w:rPr>
            <w:t>[</w:t>
          </w:r>
          <w:r>
            <w:rPr>
              <w:rStyle w:val="PlaceholderText"/>
            </w:rPr>
            <w:t>Insert Subtitle</w:t>
          </w:r>
          <w:r w:rsidRPr="00283E2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dy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Fira Sans">
    <w:panose1 w:val="00000000000000000000"/>
    <w:charset w:val="00"/>
    <w:family w:val="swiss"/>
    <w:notTrueType/>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D1"/>
    <w:rsid w:val="00016878"/>
    <w:rsid w:val="00021FD1"/>
    <w:rsid w:val="00037089"/>
    <w:rsid w:val="0005145D"/>
    <w:rsid w:val="0005598C"/>
    <w:rsid w:val="00086EF7"/>
    <w:rsid w:val="000B62E9"/>
    <w:rsid w:val="000C4BAC"/>
    <w:rsid w:val="0010761C"/>
    <w:rsid w:val="00110B9B"/>
    <w:rsid w:val="00124161"/>
    <w:rsid w:val="00204372"/>
    <w:rsid w:val="00247977"/>
    <w:rsid w:val="003212FE"/>
    <w:rsid w:val="00406C98"/>
    <w:rsid w:val="00431C72"/>
    <w:rsid w:val="004541F3"/>
    <w:rsid w:val="004C3AE6"/>
    <w:rsid w:val="004F2B62"/>
    <w:rsid w:val="004F4571"/>
    <w:rsid w:val="00541882"/>
    <w:rsid w:val="005422D4"/>
    <w:rsid w:val="00593C7B"/>
    <w:rsid w:val="005E5FCC"/>
    <w:rsid w:val="006217AF"/>
    <w:rsid w:val="00660E58"/>
    <w:rsid w:val="00663E44"/>
    <w:rsid w:val="006C7E85"/>
    <w:rsid w:val="006E081D"/>
    <w:rsid w:val="006F38D0"/>
    <w:rsid w:val="00712010"/>
    <w:rsid w:val="008150C0"/>
    <w:rsid w:val="00861ED2"/>
    <w:rsid w:val="00865661"/>
    <w:rsid w:val="00887B2D"/>
    <w:rsid w:val="00897411"/>
    <w:rsid w:val="008C487D"/>
    <w:rsid w:val="009668ED"/>
    <w:rsid w:val="009838B8"/>
    <w:rsid w:val="009C3770"/>
    <w:rsid w:val="009F029B"/>
    <w:rsid w:val="00A50A6D"/>
    <w:rsid w:val="00A86B4B"/>
    <w:rsid w:val="00AB4D10"/>
    <w:rsid w:val="00AE4C58"/>
    <w:rsid w:val="00AF2738"/>
    <w:rsid w:val="00BD22D3"/>
    <w:rsid w:val="00BF5D0F"/>
    <w:rsid w:val="00C10260"/>
    <w:rsid w:val="00C3791C"/>
    <w:rsid w:val="00CF3F66"/>
    <w:rsid w:val="00D342B1"/>
    <w:rsid w:val="00D76CBA"/>
    <w:rsid w:val="00DC21D4"/>
    <w:rsid w:val="00DE2080"/>
    <w:rsid w:val="00E22F04"/>
    <w:rsid w:val="00E765BF"/>
    <w:rsid w:val="00EB1A58"/>
    <w:rsid w:val="00EC211F"/>
    <w:rsid w:val="00F17ACF"/>
    <w:rsid w:val="00F26E3D"/>
    <w:rsid w:val="00F2748F"/>
    <w:rsid w:val="00F4633F"/>
    <w:rsid w:val="00F6484C"/>
    <w:rsid w:val="00F7444D"/>
    <w:rsid w:val="00F764C5"/>
    <w:rsid w:val="00F850A5"/>
    <w:rsid w:val="00FA75B6"/>
    <w:rsid w:val="00FD4DA8"/>
    <w:rsid w:val="00FE01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E01AD"/>
    <w:rPr>
      <w:color w:val="002E5C"/>
      <w:bdr w:val="none" w:sz="0" w:space="0" w:color="auto"/>
      <w:shd w:val="clear" w:color="auto" w:fill="D2E8FF"/>
    </w:rPr>
  </w:style>
  <w:style w:type="paragraph" w:customStyle="1" w:styleId="67A7499B68414836B36AC7FD98458336">
    <w:name w:val="67A7499B68414836B36AC7FD98458336"/>
  </w:style>
  <w:style w:type="paragraph" w:customStyle="1" w:styleId="3C5FC0BF44E543A38BC6D3F054D6480A">
    <w:name w:val="3C5FC0BF44E543A38BC6D3F054D6480A"/>
  </w:style>
  <w:style w:type="paragraph" w:customStyle="1" w:styleId="27F541C281E4433A9E9832DCCFB84B62">
    <w:name w:val="27F541C281E4433A9E9832DCCFB84B62"/>
  </w:style>
  <w:style w:type="paragraph" w:customStyle="1" w:styleId="9CCCFC6489B7495FA528366ABCF35036">
    <w:name w:val="9CCCFC6489B7495FA528366ABCF35036"/>
  </w:style>
  <w:style w:type="paragraph" w:customStyle="1" w:styleId="3CA32BDDCF56489DBF6E9794F85F194E">
    <w:name w:val="3CA32BDDCF56489DBF6E9794F85F194E"/>
    <w:rsid w:val="00FE01AD"/>
  </w:style>
  <w:style w:type="paragraph" w:customStyle="1" w:styleId="2DD0AA953616452FA669F28BE01EA17D">
    <w:name w:val="2DD0AA953616452FA669F28BE01EA17D"/>
    <w:rsid w:val="00FE01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167B050A51224487D59BB502E7F23B" ma:contentTypeVersion="3" ma:contentTypeDescription="Create a new document." ma:contentTypeScope="" ma:versionID="4291e1a30f17aec072c600434498efa6">
  <xsd:schema xmlns:xsd="http://www.w3.org/2001/XMLSchema" xmlns:xs="http://www.w3.org/2001/XMLSchema" xmlns:p="http://schemas.microsoft.com/office/2006/metadata/properties" xmlns:ns2="1e8ee6d0-3974-47ee-b875-edce901a844a" targetNamespace="http://schemas.microsoft.com/office/2006/metadata/properties" ma:root="true" ma:fieldsID="4a9f2481033d510f652b159fb9901811" ns2:_="">
    <xsd:import namespace="1e8ee6d0-3974-47ee-b875-edce901a84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ee6d0-3974-47ee-b875-edce901a8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2.xml><?xml version="1.0" encoding="utf-8"?>
<ds:datastoreItem xmlns:ds="http://schemas.openxmlformats.org/officeDocument/2006/customXml" ds:itemID="{3C148B90-2F34-46B5-A192-455A75225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ee6d0-3974-47ee-b875-edce901a8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b65b008-95d7-4abc-bafc-3ffc20c039c0}" enabled="0" method="" siteId="{0b65b008-95d7-4abc-bafc-3ffc20c039c0}" removed="1"/>
</clbl:labelList>
</file>

<file path=docProps/app.xml><?xml version="1.0" encoding="utf-8"?>
<Properties xmlns="http://schemas.openxmlformats.org/officeDocument/2006/extended-properties" xmlns:vt="http://schemas.openxmlformats.org/officeDocument/2006/docPropsVTypes">
  <Template>A4 portrait report, corporate template</Template>
  <TotalTime>6</TotalTime>
  <Pages>13</Pages>
  <Words>2614</Words>
  <Characters>14904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Response forms</vt:lpstr>
    </vt:vector>
  </TitlesOfParts>
  <Company/>
  <LinksUpToDate>false</LinksUpToDate>
  <CharactersWithSpaces>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forms</dc:title>
  <dc:subject>Registration of Interest No.: HIQ1646</dc:subject>
  <dc:creator>Christine Lawson</dc:creator>
  <cp:keywords/>
  <dc:description/>
  <cp:lastModifiedBy>Jordan Cardenas</cp:lastModifiedBy>
  <cp:revision>7</cp:revision>
  <dcterms:created xsi:type="dcterms:W3CDTF">2026-10-21T00:30:00Z</dcterms:created>
  <dcterms:modified xsi:type="dcterms:W3CDTF">2026-10-23T03:40:00Z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0x01010047167B050A51224487D59BB502E7F23B</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false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false</vt:bool>
  </property>
  <property fmtid="{D5CDD505-2E9C-101B-9397-08002B2CF9AE}" pid="9" name="CustomGallery2">
    <vt:bool>false</vt:bool>
  </property>
  <property fmtid="{D5CDD505-2E9C-101B-9397-08002B2CF9AE}" pid="10" name="CustomGallery3">
    <vt:bool>false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Base Master</vt:lpwstr>
  </property>
  <property fmtid="{D5CDD505-2E9C-101B-9397-08002B2CF9AE}" pid="14" name="TemplateVersion">
    <vt:lpwstr>v1.1</vt:lpwstr>
  </property>
  <property fmtid="{D5CDD505-2E9C-101B-9397-08002B2CF9AE}" pid="15" name="CorrelatingCommon">
    <vt:lpwstr>[add version #]</vt:lpwstr>
  </property>
  <property fmtid="{D5CDD505-2E9C-101B-9397-08002B2CF9AE}" pid="16" name="BaseMaster">
    <vt:lpwstr>v5.9</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